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34450" w14:textId="608FEE64" w:rsidR="00270FE2" w:rsidRDefault="00270FE2">
      <w:r>
        <w:rPr>
          <w:noProof/>
          <w:lang w:val="en-GB" w:eastAsia="en-GB"/>
        </w:rPr>
        <mc:AlternateContent>
          <mc:Choice Requires="wps">
            <w:drawing>
              <wp:anchor distT="45720" distB="45720" distL="114300" distR="114300" simplePos="0" relativeHeight="251679744" behindDoc="0" locked="0" layoutInCell="1" allowOverlap="1" wp14:anchorId="7F3B7662" wp14:editId="6672A92A">
                <wp:simplePos x="0" y="0"/>
                <wp:positionH relativeFrom="margin">
                  <wp:align>left</wp:align>
                </wp:positionH>
                <wp:positionV relativeFrom="paragraph">
                  <wp:posOffset>12700</wp:posOffset>
                </wp:positionV>
                <wp:extent cx="2768600" cy="7175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717550"/>
                        </a:xfrm>
                        <a:prstGeom prst="rect">
                          <a:avLst/>
                        </a:prstGeom>
                        <a:noFill/>
                        <a:ln w="9525">
                          <a:noFill/>
                          <a:miter lim="800000"/>
                          <a:headEnd/>
                          <a:tailEnd/>
                        </a:ln>
                      </wps:spPr>
                      <wps:txbx>
                        <w:txbxContent>
                          <w:p w14:paraId="4A81C800" w14:textId="625AA624" w:rsidR="00270FE2" w:rsidRPr="00BE2FD3" w:rsidRDefault="00270FE2" w:rsidP="00270FE2">
                            <w:pPr>
                              <w:pStyle w:val="Heading2"/>
                              <w:rPr>
                                <w:rFonts w:ascii="Arial" w:hAnsi="Arial" w:cs="Arial"/>
                                <w:color w:val="685BC7"/>
                                <w:sz w:val="48"/>
                                <w:szCs w:val="48"/>
                              </w:rPr>
                            </w:pPr>
                            <w:r w:rsidRPr="00BE2FD3">
                              <w:rPr>
                                <w:rFonts w:ascii="Arial" w:hAnsi="Arial" w:cs="Arial"/>
                                <w:color w:val="685BC7"/>
                                <w:sz w:val="48"/>
                                <w:szCs w:val="48"/>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3B7662" id="_x0000_t202" coordsize="21600,21600" o:spt="202" path="m,l,21600r21600,l21600,xe">
                <v:stroke joinstyle="miter"/>
                <v:path gradientshapeok="t" o:connecttype="rect"/>
              </v:shapetype>
              <v:shape id="Text Box 2" o:spid="_x0000_s1026" type="#_x0000_t202" style="position:absolute;margin-left:0;margin-top:1pt;width:218pt;height:56.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" filled="f" stroked="f">
                <v:textbox>
                  <w:txbxContent>
                    <w:p w14:paraId="4A81C800" w14:textId="625AA624" w:rsidR="00270FE2" w:rsidRPr="00BE2FD3" w:rsidRDefault="00270FE2" w:rsidP="00270FE2">
                      <w:pPr>
                        <w:pStyle w:val="Heading2"/>
                        <w:rPr>
                          <w:rFonts w:ascii="Arial" w:hAnsi="Arial" w:cs="Arial"/>
                          <w:color w:val="685BC7"/>
                          <w:sz w:val="48"/>
                          <w:szCs w:val="48"/>
                        </w:rPr>
                      </w:pPr>
                      <w:r w:rsidRPr="00BE2FD3">
                        <w:rPr>
                          <w:rFonts w:ascii="Arial" w:hAnsi="Arial" w:cs="Arial"/>
                          <w:color w:val="685BC7"/>
                          <w:sz w:val="48"/>
                          <w:szCs w:val="48"/>
                        </w:rPr>
                        <w:t>Application form</w:t>
                      </w:r>
                    </w:p>
                  </w:txbxContent>
                </v:textbox>
                <w10:wrap type="square" anchorx="margin"/>
              </v:shape>
            </w:pict>
          </mc:Fallback>
        </mc:AlternateContent>
      </w:r>
    </w:p>
    <w:p w14:paraId="24245665" w14:textId="0CB95935" w:rsidR="00270FE2" w:rsidRDefault="0075798A">
      <w:r w:rsidRPr="00596147">
        <w:rPr>
          <w:noProof/>
          <w:sz w:val="16"/>
          <w:szCs w:val="16"/>
          <w:lang w:val="en-GB" w:eastAsia="en-GB"/>
        </w:rPr>
        <mc:AlternateContent>
          <mc:Choice Requires="wps">
            <w:drawing>
              <wp:anchor distT="45720" distB="45720" distL="114300" distR="114300" simplePos="0" relativeHeight="251659264" behindDoc="0" locked="0" layoutInCell="1" allowOverlap="1" wp14:anchorId="08BF92DC" wp14:editId="3DA008CA">
                <wp:simplePos x="0" y="0"/>
                <wp:positionH relativeFrom="margin">
                  <wp:align>left</wp:align>
                </wp:positionH>
                <wp:positionV relativeFrom="page">
                  <wp:posOffset>1917700</wp:posOffset>
                </wp:positionV>
                <wp:extent cx="6200775" cy="2520950"/>
                <wp:effectExtent l="0" t="0" r="28575"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5209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2529C280" w14:textId="4E51481D" w:rsidR="00B631A9" w:rsidRDefault="00CB622E" w:rsidP="00596691">
                            <w:pPr>
                              <w:tabs>
                                <w:tab w:val="left" w:pos="1315"/>
                              </w:tabs>
                              <w:rPr>
                                <w:rFonts w:ascii="Arial" w:hAnsi="Arial" w:cs="Arial"/>
                                <w:sz w:val="24"/>
                                <w:szCs w:val="24"/>
                              </w:rPr>
                            </w:pPr>
                            <w:r w:rsidRPr="00B631A9">
                              <w:rPr>
                                <w:rFonts w:ascii="Arial" w:hAnsi="Arial" w:cs="Arial"/>
                                <w:sz w:val="24"/>
                                <w:szCs w:val="24"/>
                              </w:rPr>
                              <w:t xml:space="preserve">We are delighted you are applying to join our Pathways </w:t>
                            </w:r>
                            <w:proofErr w:type="spellStart"/>
                            <w:r w:rsidRPr="00B631A9">
                              <w:rPr>
                                <w:rFonts w:ascii="Arial" w:hAnsi="Arial" w:cs="Arial"/>
                                <w:sz w:val="24"/>
                                <w:szCs w:val="24"/>
                              </w:rPr>
                              <w:t>programme</w:t>
                            </w:r>
                            <w:proofErr w:type="spellEnd"/>
                            <w:r w:rsidR="00B631A9">
                              <w:rPr>
                                <w:rFonts w:ascii="Arial" w:hAnsi="Arial" w:cs="Arial"/>
                                <w:sz w:val="24"/>
                                <w:szCs w:val="24"/>
                              </w:rPr>
                              <w:t xml:space="preserve">. </w:t>
                            </w:r>
                            <w:r w:rsidR="00B631A9" w:rsidRPr="00B631A9">
                              <w:rPr>
                                <w:rFonts w:ascii="Arial" w:hAnsi="Arial" w:cs="Arial"/>
                                <w:sz w:val="24"/>
                                <w:szCs w:val="24"/>
                              </w:rPr>
                              <w:t xml:space="preserve">The training and support are designed to </w:t>
                            </w:r>
                            <w:r w:rsidR="00D835CF" w:rsidRPr="00B631A9">
                              <w:rPr>
                                <w:rFonts w:ascii="Arial" w:hAnsi="Arial" w:cs="Arial"/>
                                <w:color w:val="000000"/>
                                <w:sz w:val="24"/>
                                <w:szCs w:val="24"/>
                              </w:rPr>
                              <w:t xml:space="preserve">provide you with a strong foundation of knowledge </w:t>
                            </w:r>
                            <w:r w:rsidR="00B631A9">
                              <w:rPr>
                                <w:rFonts w:ascii="Arial" w:hAnsi="Arial" w:cs="Arial"/>
                                <w:color w:val="000000"/>
                                <w:sz w:val="24"/>
                                <w:szCs w:val="24"/>
                              </w:rPr>
                              <w:t xml:space="preserve">for a </w:t>
                            </w:r>
                            <w:r w:rsidR="00B631A9" w:rsidRPr="00B631A9">
                              <w:rPr>
                                <w:rFonts w:ascii="Arial" w:hAnsi="Arial" w:cs="Arial"/>
                                <w:sz w:val="24"/>
                                <w:szCs w:val="24"/>
                              </w:rPr>
                              <w:t xml:space="preserve">future career in access and inclusive design. </w:t>
                            </w:r>
                          </w:p>
                          <w:p w14:paraId="1F27C367" w14:textId="2C9C5946" w:rsidR="00596691" w:rsidRPr="00B631A9" w:rsidRDefault="00596691" w:rsidP="00596691">
                            <w:pPr>
                              <w:tabs>
                                <w:tab w:val="left" w:pos="1315"/>
                              </w:tabs>
                              <w:rPr>
                                <w:rFonts w:ascii="Arial" w:hAnsi="Arial" w:cs="Arial"/>
                                <w:sz w:val="24"/>
                                <w:szCs w:val="24"/>
                              </w:rPr>
                            </w:pPr>
                            <w:r w:rsidRPr="00B631A9">
                              <w:rPr>
                                <w:rFonts w:ascii="Arial" w:hAnsi="Arial" w:cs="Arial"/>
                                <w:sz w:val="24"/>
                                <w:szCs w:val="24"/>
                              </w:rPr>
                              <w:t xml:space="preserve">To be eligible for the Pathways Programme you must </w:t>
                            </w:r>
                            <w:r w:rsidR="0075798A">
                              <w:rPr>
                                <w:rFonts w:ascii="Arial" w:hAnsi="Arial" w:cs="Arial"/>
                                <w:sz w:val="24"/>
                                <w:szCs w:val="24"/>
                              </w:rPr>
                              <w:t xml:space="preserve">satisfy </w:t>
                            </w:r>
                            <w:r w:rsidR="00280771">
                              <w:rPr>
                                <w:rFonts w:ascii="Arial" w:hAnsi="Arial" w:cs="Arial"/>
                                <w:b/>
                                <w:sz w:val="24"/>
                                <w:szCs w:val="24"/>
                              </w:rPr>
                              <w:t xml:space="preserve">all </w:t>
                            </w:r>
                            <w:r w:rsidR="0075798A">
                              <w:rPr>
                                <w:rFonts w:ascii="Arial" w:hAnsi="Arial" w:cs="Arial"/>
                                <w:b/>
                                <w:sz w:val="24"/>
                                <w:szCs w:val="24"/>
                              </w:rPr>
                              <w:t xml:space="preserve">of the following </w:t>
                            </w:r>
                            <w:r w:rsidR="0075798A" w:rsidRPr="0075798A">
                              <w:rPr>
                                <w:rFonts w:ascii="Arial" w:hAnsi="Arial" w:cs="Arial"/>
                                <w:b/>
                                <w:sz w:val="24"/>
                                <w:szCs w:val="24"/>
                              </w:rPr>
                              <w:t>criteria</w:t>
                            </w:r>
                            <w:r w:rsidR="0075798A">
                              <w:rPr>
                                <w:rFonts w:ascii="Arial" w:hAnsi="Arial" w:cs="Arial"/>
                                <w:sz w:val="24"/>
                                <w:szCs w:val="24"/>
                              </w:rPr>
                              <w:t>. You must be:</w:t>
                            </w:r>
                          </w:p>
                          <w:p w14:paraId="538018D7" w14:textId="03922362" w:rsidR="00596691" w:rsidRPr="00F35793" w:rsidRDefault="0075798A" w:rsidP="00F35793">
                            <w:pPr>
                              <w:pStyle w:val="ListParagraph"/>
                              <w:numPr>
                                <w:ilvl w:val="0"/>
                                <w:numId w:val="25"/>
                              </w:numPr>
                              <w:tabs>
                                <w:tab w:val="left" w:pos="1315"/>
                              </w:tabs>
                              <w:rPr>
                                <w:rFonts w:ascii="Arial" w:hAnsi="Arial" w:cs="Arial"/>
                                <w:sz w:val="24"/>
                                <w:szCs w:val="24"/>
                              </w:rPr>
                            </w:pPr>
                            <w:r>
                              <w:rPr>
                                <w:rFonts w:ascii="Arial" w:hAnsi="Arial" w:cs="Arial"/>
                                <w:sz w:val="24"/>
                                <w:szCs w:val="24"/>
                              </w:rPr>
                              <w:t xml:space="preserve">between the ages of </w:t>
                            </w:r>
                            <w:r w:rsidR="00596691" w:rsidRPr="00F35793">
                              <w:rPr>
                                <w:rFonts w:ascii="Arial" w:hAnsi="Arial" w:cs="Arial"/>
                                <w:sz w:val="24"/>
                                <w:szCs w:val="24"/>
                              </w:rPr>
                              <w:t>18-30</w:t>
                            </w:r>
                            <w:r w:rsidR="00B95D47" w:rsidRPr="00F35793">
                              <w:rPr>
                                <w:rFonts w:ascii="Arial" w:hAnsi="Arial" w:cs="Arial"/>
                                <w:sz w:val="24"/>
                                <w:szCs w:val="24"/>
                              </w:rPr>
                              <w:t xml:space="preserve"> years </w:t>
                            </w:r>
                          </w:p>
                          <w:p w14:paraId="7445CDF3" w14:textId="0F5A69AB" w:rsidR="00596691" w:rsidRPr="00F35793" w:rsidRDefault="0075798A" w:rsidP="00F35793">
                            <w:pPr>
                              <w:pStyle w:val="ListParagraph"/>
                              <w:numPr>
                                <w:ilvl w:val="0"/>
                                <w:numId w:val="25"/>
                              </w:numPr>
                              <w:tabs>
                                <w:tab w:val="left" w:pos="1315"/>
                              </w:tabs>
                              <w:rPr>
                                <w:rFonts w:ascii="Arial" w:hAnsi="Arial" w:cs="Arial"/>
                                <w:sz w:val="24"/>
                                <w:szCs w:val="24"/>
                              </w:rPr>
                            </w:pPr>
                            <w:r>
                              <w:rPr>
                                <w:rFonts w:ascii="Arial" w:hAnsi="Arial" w:cs="Arial"/>
                                <w:sz w:val="24"/>
                                <w:szCs w:val="24"/>
                              </w:rPr>
                              <w:t xml:space="preserve">live in London, and </w:t>
                            </w:r>
                          </w:p>
                          <w:p w14:paraId="34FAE3B5" w14:textId="01CC0E03" w:rsidR="00596691" w:rsidRPr="00F35793" w:rsidRDefault="00BE2FD3" w:rsidP="00F35793">
                            <w:pPr>
                              <w:pStyle w:val="ListParagraph"/>
                              <w:numPr>
                                <w:ilvl w:val="0"/>
                                <w:numId w:val="25"/>
                              </w:numPr>
                              <w:tabs>
                                <w:tab w:val="left" w:pos="1315"/>
                              </w:tabs>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disabled</w:t>
                            </w:r>
                            <w:r w:rsidR="00AA39EE">
                              <w:rPr>
                                <w:rFonts w:ascii="Arial" w:hAnsi="Arial" w:cs="Arial"/>
                                <w:sz w:val="24"/>
                                <w:szCs w:val="24"/>
                              </w:rPr>
                              <w:t xml:space="preserve"> person</w:t>
                            </w:r>
                            <w:r w:rsidR="0075798A">
                              <w:rPr>
                                <w:rFonts w:ascii="Arial" w:hAnsi="Arial" w:cs="Arial"/>
                                <w:sz w:val="24"/>
                                <w:szCs w:val="24"/>
                              </w:rPr>
                              <w:t>.</w:t>
                            </w:r>
                            <w:r w:rsidR="00596691" w:rsidRPr="00F35793">
                              <w:rPr>
                                <w:rFonts w:ascii="Arial" w:hAnsi="Arial" w:cs="Arial"/>
                                <w:sz w:val="24"/>
                                <w:szCs w:val="24"/>
                              </w:rPr>
                              <w:t xml:space="preserve"> </w:t>
                            </w:r>
                          </w:p>
                          <w:p w14:paraId="17FE571F" w14:textId="3E14C0BF" w:rsidR="00596691" w:rsidRPr="00CB622E" w:rsidRDefault="00596691" w:rsidP="00596691">
                            <w:pPr>
                              <w:tabs>
                                <w:tab w:val="left" w:pos="1315"/>
                              </w:tabs>
                              <w:rPr>
                                <w:rFonts w:ascii="Arial" w:hAnsi="Arial" w:cs="Arial"/>
                                <w:sz w:val="24"/>
                                <w:szCs w:val="24"/>
                              </w:rPr>
                            </w:pPr>
                            <w:r w:rsidRPr="00CB622E">
                              <w:rPr>
                                <w:rFonts w:ascii="Arial" w:hAnsi="Arial" w:cs="Arial"/>
                                <w:sz w:val="24"/>
                                <w:szCs w:val="24"/>
                              </w:rPr>
                              <w:t xml:space="preserve">If you think you do not meet the criteria set out or have any queries relating to </w:t>
                            </w:r>
                            <w:r w:rsidR="00794C30" w:rsidRPr="00CB622E">
                              <w:rPr>
                                <w:rFonts w:ascii="Arial" w:hAnsi="Arial" w:cs="Arial"/>
                                <w:sz w:val="24"/>
                                <w:szCs w:val="24"/>
                              </w:rPr>
                              <w:t>anything on this form</w:t>
                            </w:r>
                            <w:r w:rsidRPr="00CB622E">
                              <w:rPr>
                                <w:rFonts w:ascii="Arial" w:hAnsi="Arial" w:cs="Arial"/>
                                <w:sz w:val="24"/>
                                <w:szCs w:val="24"/>
                              </w:rPr>
                              <w:t xml:space="preserve"> </w:t>
                            </w:r>
                            <w:r w:rsidR="00794C30" w:rsidRPr="00CB622E">
                              <w:rPr>
                                <w:rFonts w:ascii="Arial" w:hAnsi="Arial" w:cs="Arial"/>
                                <w:sz w:val="24"/>
                                <w:szCs w:val="24"/>
                              </w:rPr>
                              <w:t>please</w:t>
                            </w:r>
                            <w:r w:rsidRPr="00CB622E">
                              <w:rPr>
                                <w:rFonts w:ascii="Arial" w:hAnsi="Arial" w:cs="Arial"/>
                                <w:sz w:val="24"/>
                                <w:szCs w:val="24"/>
                              </w:rPr>
                              <w:t xml:space="preserve"> </w:t>
                            </w:r>
                            <w:r w:rsidR="00B95D47" w:rsidRPr="00CB622E">
                              <w:rPr>
                                <w:rFonts w:ascii="Arial" w:hAnsi="Arial" w:cs="Arial"/>
                                <w:sz w:val="24"/>
                                <w:szCs w:val="24"/>
                              </w:rPr>
                              <w:t xml:space="preserve">email </w:t>
                            </w:r>
                            <w:hyperlink r:id="rId11" w:history="1">
                              <w:r w:rsidR="00B95D47" w:rsidRPr="00CB622E">
                                <w:rPr>
                                  <w:rStyle w:val="Hyperlink"/>
                                  <w:rFonts w:ascii="Arial" w:hAnsi="Arial" w:cs="Arial"/>
                                  <w:color w:val="auto"/>
                                  <w:sz w:val="24"/>
                                  <w:szCs w:val="24"/>
                                </w:rPr>
                                <w:t>pathways@cae.org.uk</w:t>
                              </w:r>
                            </w:hyperlink>
                            <w:r w:rsidR="00B95D47" w:rsidRPr="00CB622E">
                              <w:rPr>
                                <w:rFonts w:ascii="Arial" w:hAnsi="Arial" w:cs="Arial"/>
                                <w:sz w:val="24"/>
                                <w:szCs w:val="24"/>
                              </w:rPr>
                              <w:t xml:space="preserve"> </w:t>
                            </w:r>
                          </w:p>
                          <w:p w14:paraId="1360F4DD" w14:textId="77777777" w:rsidR="00596147" w:rsidRDefault="005961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F92DC" id="_x0000_t202" coordsize="21600,21600" o:spt="202" path="m,l,21600r21600,l21600,xe">
                <v:stroke joinstyle="miter"/>
                <v:path gradientshapeok="t" o:connecttype="rect"/>
              </v:shapetype>
              <v:shape id="_x0000_s1027" type="#_x0000_t202" style="position:absolute;margin-left:0;margin-top:151pt;width:488.25pt;height:19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" fillcolor="white [3201]" strokecolor="black [3200]" strokeweight="1.5pt">
                <v:textbox>
                  <w:txbxContent>
                    <w:p w14:paraId="2529C280" w14:textId="4E51481D" w:rsidR="00B631A9" w:rsidRDefault="00CB622E" w:rsidP="00596691">
                      <w:pPr>
                        <w:tabs>
                          <w:tab w:val="left" w:pos="1315"/>
                        </w:tabs>
                        <w:rPr>
                          <w:rFonts w:ascii="Arial" w:hAnsi="Arial" w:cs="Arial"/>
                          <w:sz w:val="24"/>
                          <w:szCs w:val="24"/>
                        </w:rPr>
                      </w:pPr>
                      <w:r w:rsidRPr="00B631A9">
                        <w:rPr>
                          <w:rFonts w:ascii="Arial" w:hAnsi="Arial" w:cs="Arial"/>
                          <w:sz w:val="24"/>
                          <w:szCs w:val="24"/>
                        </w:rPr>
                        <w:t xml:space="preserve">We are delighted you are applying to join our Pathways </w:t>
                      </w:r>
                      <w:proofErr w:type="spellStart"/>
                      <w:r w:rsidRPr="00B631A9">
                        <w:rPr>
                          <w:rFonts w:ascii="Arial" w:hAnsi="Arial" w:cs="Arial"/>
                          <w:sz w:val="24"/>
                          <w:szCs w:val="24"/>
                        </w:rPr>
                        <w:t>programme</w:t>
                      </w:r>
                      <w:proofErr w:type="spellEnd"/>
                      <w:r w:rsidR="00B631A9">
                        <w:rPr>
                          <w:rFonts w:ascii="Arial" w:hAnsi="Arial" w:cs="Arial"/>
                          <w:sz w:val="24"/>
                          <w:szCs w:val="24"/>
                        </w:rPr>
                        <w:t xml:space="preserve">. </w:t>
                      </w:r>
                      <w:r w:rsidR="00B631A9" w:rsidRPr="00B631A9">
                        <w:rPr>
                          <w:rFonts w:ascii="Arial" w:hAnsi="Arial" w:cs="Arial"/>
                          <w:sz w:val="24"/>
                          <w:szCs w:val="24"/>
                        </w:rPr>
                        <w:t xml:space="preserve">The training and support are designed to </w:t>
                      </w:r>
                      <w:r w:rsidR="00D835CF" w:rsidRPr="00B631A9">
                        <w:rPr>
                          <w:rFonts w:ascii="Arial" w:hAnsi="Arial" w:cs="Arial"/>
                          <w:color w:val="000000"/>
                          <w:sz w:val="24"/>
                          <w:szCs w:val="24"/>
                        </w:rPr>
                        <w:t xml:space="preserve">provide you with a strong foundation of knowledge </w:t>
                      </w:r>
                      <w:r w:rsidR="00B631A9">
                        <w:rPr>
                          <w:rFonts w:ascii="Arial" w:hAnsi="Arial" w:cs="Arial"/>
                          <w:color w:val="000000"/>
                          <w:sz w:val="24"/>
                          <w:szCs w:val="24"/>
                        </w:rPr>
                        <w:t xml:space="preserve">for a </w:t>
                      </w:r>
                      <w:r w:rsidR="00B631A9" w:rsidRPr="00B631A9">
                        <w:rPr>
                          <w:rFonts w:ascii="Arial" w:hAnsi="Arial" w:cs="Arial"/>
                          <w:sz w:val="24"/>
                          <w:szCs w:val="24"/>
                        </w:rPr>
                        <w:t xml:space="preserve">future career in access and inclusive design. </w:t>
                      </w:r>
                    </w:p>
                    <w:p w14:paraId="1F27C367" w14:textId="2C9C5946" w:rsidR="00596691" w:rsidRPr="00B631A9" w:rsidRDefault="00596691" w:rsidP="00596691">
                      <w:pPr>
                        <w:tabs>
                          <w:tab w:val="left" w:pos="1315"/>
                        </w:tabs>
                        <w:rPr>
                          <w:rFonts w:ascii="Arial" w:hAnsi="Arial" w:cs="Arial"/>
                          <w:sz w:val="24"/>
                          <w:szCs w:val="24"/>
                        </w:rPr>
                      </w:pPr>
                      <w:r w:rsidRPr="00B631A9">
                        <w:rPr>
                          <w:rFonts w:ascii="Arial" w:hAnsi="Arial" w:cs="Arial"/>
                          <w:sz w:val="24"/>
                          <w:szCs w:val="24"/>
                        </w:rPr>
                        <w:t xml:space="preserve">To be eligible for the Pathways Programme you must </w:t>
                      </w:r>
                      <w:r w:rsidR="0075798A">
                        <w:rPr>
                          <w:rFonts w:ascii="Arial" w:hAnsi="Arial" w:cs="Arial"/>
                          <w:sz w:val="24"/>
                          <w:szCs w:val="24"/>
                        </w:rPr>
                        <w:t xml:space="preserve">satisfy </w:t>
                      </w:r>
                      <w:r w:rsidR="00280771">
                        <w:rPr>
                          <w:rFonts w:ascii="Arial" w:hAnsi="Arial" w:cs="Arial"/>
                          <w:b/>
                          <w:sz w:val="24"/>
                          <w:szCs w:val="24"/>
                        </w:rPr>
                        <w:t xml:space="preserve">all </w:t>
                      </w:r>
                      <w:r w:rsidR="0075798A">
                        <w:rPr>
                          <w:rFonts w:ascii="Arial" w:hAnsi="Arial" w:cs="Arial"/>
                          <w:b/>
                          <w:sz w:val="24"/>
                          <w:szCs w:val="24"/>
                        </w:rPr>
                        <w:t xml:space="preserve">of the following </w:t>
                      </w:r>
                      <w:r w:rsidR="0075798A" w:rsidRPr="0075798A">
                        <w:rPr>
                          <w:rFonts w:ascii="Arial" w:hAnsi="Arial" w:cs="Arial"/>
                          <w:b/>
                          <w:sz w:val="24"/>
                          <w:szCs w:val="24"/>
                        </w:rPr>
                        <w:t>criteria</w:t>
                      </w:r>
                      <w:r w:rsidR="0075798A">
                        <w:rPr>
                          <w:rFonts w:ascii="Arial" w:hAnsi="Arial" w:cs="Arial"/>
                          <w:sz w:val="24"/>
                          <w:szCs w:val="24"/>
                        </w:rPr>
                        <w:t>. You must be:</w:t>
                      </w:r>
                    </w:p>
                    <w:p w14:paraId="538018D7" w14:textId="03922362" w:rsidR="00596691" w:rsidRPr="00F35793" w:rsidRDefault="0075798A" w:rsidP="00F35793">
                      <w:pPr>
                        <w:pStyle w:val="ListParagraph"/>
                        <w:numPr>
                          <w:ilvl w:val="0"/>
                          <w:numId w:val="25"/>
                        </w:numPr>
                        <w:tabs>
                          <w:tab w:val="left" w:pos="1315"/>
                        </w:tabs>
                        <w:rPr>
                          <w:rFonts w:ascii="Arial" w:hAnsi="Arial" w:cs="Arial"/>
                          <w:sz w:val="24"/>
                          <w:szCs w:val="24"/>
                        </w:rPr>
                      </w:pPr>
                      <w:r>
                        <w:rPr>
                          <w:rFonts w:ascii="Arial" w:hAnsi="Arial" w:cs="Arial"/>
                          <w:sz w:val="24"/>
                          <w:szCs w:val="24"/>
                        </w:rPr>
                        <w:t xml:space="preserve">between the ages of </w:t>
                      </w:r>
                      <w:r w:rsidR="00596691" w:rsidRPr="00F35793">
                        <w:rPr>
                          <w:rFonts w:ascii="Arial" w:hAnsi="Arial" w:cs="Arial"/>
                          <w:sz w:val="24"/>
                          <w:szCs w:val="24"/>
                        </w:rPr>
                        <w:t>18-30</w:t>
                      </w:r>
                      <w:r w:rsidR="00B95D47" w:rsidRPr="00F35793">
                        <w:rPr>
                          <w:rFonts w:ascii="Arial" w:hAnsi="Arial" w:cs="Arial"/>
                          <w:sz w:val="24"/>
                          <w:szCs w:val="24"/>
                        </w:rPr>
                        <w:t xml:space="preserve"> years </w:t>
                      </w:r>
                    </w:p>
                    <w:p w14:paraId="7445CDF3" w14:textId="0F5A69AB" w:rsidR="00596691" w:rsidRPr="00F35793" w:rsidRDefault="0075798A" w:rsidP="00F35793">
                      <w:pPr>
                        <w:pStyle w:val="ListParagraph"/>
                        <w:numPr>
                          <w:ilvl w:val="0"/>
                          <w:numId w:val="25"/>
                        </w:numPr>
                        <w:tabs>
                          <w:tab w:val="left" w:pos="1315"/>
                        </w:tabs>
                        <w:rPr>
                          <w:rFonts w:ascii="Arial" w:hAnsi="Arial" w:cs="Arial"/>
                          <w:sz w:val="24"/>
                          <w:szCs w:val="24"/>
                        </w:rPr>
                      </w:pPr>
                      <w:r>
                        <w:rPr>
                          <w:rFonts w:ascii="Arial" w:hAnsi="Arial" w:cs="Arial"/>
                          <w:sz w:val="24"/>
                          <w:szCs w:val="24"/>
                        </w:rPr>
                        <w:t xml:space="preserve">live in London, and </w:t>
                      </w:r>
                    </w:p>
                    <w:p w14:paraId="34FAE3B5" w14:textId="01CC0E03" w:rsidR="00596691" w:rsidRPr="00F35793" w:rsidRDefault="00BE2FD3" w:rsidP="00F35793">
                      <w:pPr>
                        <w:pStyle w:val="ListParagraph"/>
                        <w:numPr>
                          <w:ilvl w:val="0"/>
                          <w:numId w:val="25"/>
                        </w:numPr>
                        <w:tabs>
                          <w:tab w:val="left" w:pos="1315"/>
                        </w:tabs>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disabled</w:t>
                      </w:r>
                      <w:r w:rsidR="00AA39EE">
                        <w:rPr>
                          <w:rFonts w:ascii="Arial" w:hAnsi="Arial" w:cs="Arial"/>
                          <w:sz w:val="24"/>
                          <w:szCs w:val="24"/>
                        </w:rPr>
                        <w:t xml:space="preserve"> person</w:t>
                      </w:r>
                      <w:r w:rsidR="0075798A">
                        <w:rPr>
                          <w:rFonts w:ascii="Arial" w:hAnsi="Arial" w:cs="Arial"/>
                          <w:sz w:val="24"/>
                          <w:szCs w:val="24"/>
                        </w:rPr>
                        <w:t>.</w:t>
                      </w:r>
                      <w:r w:rsidR="00596691" w:rsidRPr="00F35793">
                        <w:rPr>
                          <w:rFonts w:ascii="Arial" w:hAnsi="Arial" w:cs="Arial"/>
                          <w:sz w:val="24"/>
                          <w:szCs w:val="24"/>
                        </w:rPr>
                        <w:t xml:space="preserve"> </w:t>
                      </w:r>
                    </w:p>
                    <w:p w14:paraId="17FE571F" w14:textId="3E14C0BF" w:rsidR="00596691" w:rsidRPr="00CB622E" w:rsidRDefault="00596691" w:rsidP="00596691">
                      <w:pPr>
                        <w:tabs>
                          <w:tab w:val="left" w:pos="1315"/>
                        </w:tabs>
                        <w:rPr>
                          <w:rFonts w:ascii="Arial" w:hAnsi="Arial" w:cs="Arial"/>
                          <w:sz w:val="24"/>
                          <w:szCs w:val="24"/>
                        </w:rPr>
                      </w:pPr>
                      <w:r w:rsidRPr="00CB622E">
                        <w:rPr>
                          <w:rFonts w:ascii="Arial" w:hAnsi="Arial" w:cs="Arial"/>
                          <w:sz w:val="24"/>
                          <w:szCs w:val="24"/>
                        </w:rPr>
                        <w:t xml:space="preserve">If you think you do not meet the criteria set out or have any queries relating to </w:t>
                      </w:r>
                      <w:r w:rsidR="00794C30" w:rsidRPr="00CB622E">
                        <w:rPr>
                          <w:rFonts w:ascii="Arial" w:hAnsi="Arial" w:cs="Arial"/>
                          <w:sz w:val="24"/>
                          <w:szCs w:val="24"/>
                        </w:rPr>
                        <w:t>anything on this form</w:t>
                      </w:r>
                      <w:r w:rsidRPr="00CB622E">
                        <w:rPr>
                          <w:rFonts w:ascii="Arial" w:hAnsi="Arial" w:cs="Arial"/>
                          <w:sz w:val="24"/>
                          <w:szCs w:val="24"/>
                        </w:rPr>
                        <w:t xml:space="preserve"> </w:t>
                      </w:r>
                      <w:r w:rsidR="00794C30" w:rsidRPr="00CB622E">
                        <w:rPr>
                          <w:rFonts w:ascii="Arial" w:hAnsi="Arial" w:cs="Arial"/>
                          <w:sz w:val="24"/>
                          <w:szCs w:val="24"/>
                        </w:rPr>
                        <w:t>please</w:t>
                      </w:r>
                      <w:r w:rsidRPr="00CB622E">
                        <w:rPr>
                          <w:rFonts w:ascii="Arial" w:hAnsi="Arial" w:cs="Arial"/>
                          <w:sz w:val="24"/>
                          <w:szCs w:val="24"/>
                        </w:rPr>
                        <w:t xml:space="preserve"> </w:t>
                      </w:r>
                      <w:r w:rsidR="00B95D47" w:rsidRPr="00CB622E">
                        <w:rPr>
                          <w:rFonts w:ascii="Arial" w:hAnsi="Arial" w:cs="Arial"/>
                          <w:sz w:val="24"/>
                          <w:szCs w:val="24"/>
                        </w:rPr>
                        <w:t xml:space="preserve">email </w:t>
                      </w:r>
                      <w:hyperlink r:id="rId12" w:history="1">
                        <w:r w:rsidR="00B95D47" w:rsidRPr="00CB622E">
                          <w:rPr>
                            <w:rStyle w:val="Hyperlink"/>
                            <w:rFonts w:ascii="Arial" w:hAnsi="Arial" w:cs="Arial"/>
                            <w:color w:val="auto"/>
                            <w:sz w:val="24"/>
                            <w:szCs w:val="24"/>
                          </w:rPr>
                          <w:t>pathways@cae.org.uk</w:t>
                        </w:r>
                      </w:hyperlink>
                      <w:r w:rsidR="00B95D47" w:rsidRPr="00CB622E">
                        <w:rPr>
                          <w:rFonts w:ascii="Arial" w:hAnsi="Arial" w:cs="Arial"/>
                          <w:sz w:val="24"/>
                          <w:szCs w:val="24"/>
                        </w:rPr>
                        <w:t xml:space="preserve"> </w:t>
                      </w:r>
                    </w:p>
                    <w:p w14:paraId="1360F4DD" w14:textId="77777777" w:rsidR="00596147" w:rsidRDefault="00596147"/>
                  </w:txbxContent>
                </v:textbox>
                <w10:wrap anchorx="margin" anchory="page"/>
              </v:shape>
            </w:pict>
          </mc:Fallback>
        </mc:AlternateContent>
      </w:r>
    </w:p>
    <w:p w14:paraId="74C2BE3D" w14:textId="77777777" w:rsidR="00270FE2" w:rsidRDefault="00270FE2"/>
    <w:p w14:paraId="5724C159" w14:textId="6F4B1660" w:rsidR="00B95D47" w:rsidRDefault="00B95D47"/>
    <w:p w14:paraId="672B9ED5" w14:textId="57093DE5" w:rsidR="00B95D47" w:rsidRDefault="00B95D47"/>
    <w:p w14:paraId="37D1E5A0" w14:textId="35CD55C2" w:rsidR="00B95D47" w:rsidRDefault="00B95D47"/>
    <w:tbl>
      <w:tblPr>
        <w:tblStyle w:val="TableGrid"/>
        <w:tblpPr w:leftFromText="180" w:rightFromText="180" w:vertAnchor="page" w:horzAnchor="margin" w:tblpY="743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1"/>
        <w:gridCol w:w="3059"/>
        <w:gridCol w:w="1619"/>
        <w:gridCol w:w="2791"/>
      </w:tblGrid>
      <w:tr w:rsidR="00650259" w:rsidRPr="00AA39EE" w14:paraId="580DEC77" w14:textId="77777777" w:rsidTr="0075798A">
        <w:tc>
          <w:tcPr>
            <w:tcW w:w="1010" w:type="pct"/>
            <w:vAlign w:val="bottom"/>
          </w:tcPr>
          <w:p w14:paraId="77052D98" w14:textId="77777777" w:rsidR="00BE2FD3" w:rsidRDefault="00BE2FD3" w:rsidP="0075798A">
            <w:pPr>
              <w:rPr>
                <w:rFonts w:ascii="Arial" w:hAnsi="Arial" w:cs="Arial"/>
              </w:rPr>
            </w:pPr>
          </w:p>
          <w:p w14:paraId="3A048849" w14:textId="70E0B178" w:rsidR="00650259" w:rsidRPr="00AA39EE" w:rsidRDefault="004B57E6" w:rsidP="0075798A">
            <w:pPr>
              <w:rPr>
                <w:rFonts w:ascii="Arial" w:hAnsi="Arial" w:cs="Arial"/>
              </w:rPr>
            </w:pPr>
            <w:r w:rsidRPr="00AA39EE">
              <w:rPr>
                <w:rFonts w:ascii="Arial" w:hAnsi="Arial" w:cs="Arial"/>
              </w:rPr>
              <w:t>First name</w:t>
            </w:r>
          </w:p>
        </w:tc>
        <w:tc>
          <w:tcPr>
            <w:tcW w:w="3990" w:type="pct"/>
            <w:gridSpan w:val="3"/>
            <w:tcBorders>
              <w:bottom w:val="single" w:sz="4" w:space="0" w:color="auto"/>
            </w:tcBorders>
            <w:shd w:val="clear" w:color="auto" w:fill="FFFFFF" w:themeFill="background1"/>
            <w:vAlign w:val="bottom"/>
          </w:tcPr>
          <w:p w14:paraId="5AED2E16" w14:textId="359017E4" w:rsidR="00650259" w:rsidRPr="00AA39EE" w:rsidRDefault="00650259" w:rsidP="0075798A">
            <w:pPr>
              <w:spacing w:before="240"/>
              <w:rPr>
                <w:rFonts w:ascii="Arial" w:hAnsi="Arial" w:cs="Arial"/>
              </w:rPr>
            </w:pPr>
          </w:p>
        </w:tc>
      </w:tr>
      <w:tr w:rsidR="00650259" w:rsidRPr="00AA39EE" w14:paraId="6AED7BC6" w14:textId="77777777" w:rsidTr="0075798A">
        <w:tc>
          <w:tcPr>
            <w:tcW w:w="1010" w:type="pct"/>
            <w:vAlign w:val="bottom"/>
          </w:tcPr>
          <w:p w14:paraId="29356F58" w14:textId="5F3D2C96" w:rsidR="00650259" w:rsidRPr="00AA39EE" w:rsidRDefault="004B57E6" w:rsidP="0075798A">
            <w:pPr>
              <w:rPr>
                <w:rFonts w:ascii="Arial" w:hAnsi="Arial" w:cs="Arial"/>
              </w:rPr>
            </w:pPr>
            <w:r w:rsidRPr="00AA39EE">
              <w:rPr>
                <w:rFonts w:ascii="Arial" w:hAnsi="Arial" w:cs="Arial"/>
              </w:rPr>
              <w:t>Last name</w:t>
            </w:r>
          </w:p>
        </w:tc>
        <w:tc>
          <w:tcPr>
            <w:tcW w:w="3990" w:type="pct"/>
            <w:gridSpan w:val="3"/>
            <w:tcBorders>
              <w:bottom w:val="single" w:sz="4" w:space="0" w:color="auto"/>
            </w:tcBorders>
            <w:shd w:val="clear" w:color="auto" w:fill="FFFFFF" w:themeFill="background1"/>
            <w:vAlign w:val="bottom"/>
          </w:tcPr>
          <w:p w14:paraId="01FD3BD8" w14:textId="08EA2F90" w:rsidR="00650259" w:rsidRPr="00AA39EE" w:rsidRDefault="00650259" w:rsidP="0075798A">
            <w:pPr>
              <w:spacing w:before="240"/>
              <w:rPr>
                <w:rFonts w:ascii="Arial" w:hAnsi="Arial" w:cs="Arial"/>
              </w:rPr>
            </w:pPr>
          </w:p>
        </w:tc>
      </w:tr>
      <w:tr w:rsidR="00650259" w:rsidRPr="00AA39EE" w14:paraId="38E4AAA2" w14:textId="77777777" w:rsidTr="0075798A">
        <w:sdt>
          <w:sdtPr>
            <w:rPr>
              <w:rFonts w:ascii="Arial" w:hAnsi="Arial" w:cs="Arial"/>
            </w:rPr>
            <w:id w:val="572943512"/>
            <w:placeholder>
              <w:docPart w:val="C82EDCE1113948B78563F40DB6F20C5F"/>
            </w:placeholder>
            <w:temporary/>
            <w:showingPlcHdr/>
            <w15:appearance w15:val="hidden"/>
          </w:sdtPr>
          <w:sdtEndPr/>
          <w:sdtContent>
            <w:tc>
              <w:tcPr>
                <w:tcW w:w="1010" w:type="pct"/>
                <w:vAlign w:val="bottom"/>
              </w:tcPr>
              <w:p w14:paraId="33B23E83" w14:textId="77777777" w:rsidR="00650259" w:rsidRPr="00AA39EE" w:rsidRDefault="00346DE2" w:rsidP="0075798A">
                <w:pPr>
                  <w:rPr>
                    <w:rFonts w:ascii="Arial" w:hAnsi="Arial" w:cs="Arial"/>
                  </w:rPr>
                </w:pPr>
                <w:r w:rsidRPr="00AA39EE">
                  <w:rPr>
                    <w:rFonts w:ascii="Arial" w:hAnsi="Arial" w:cs="Arial"/>
                  </w:rPr>
                  <w:t>Address</w:t>
                </w:r>
              </w:p>
            </w:tc>
          </w:sdtContent>
        </w:sdt>
        <w:tc>
          <w:tcPr>
            <w:tcW w:w="3990" w:type="pct"/>
            <w:gridSpan w:val="3"/>
            <w:tcBorders>
              <w:bottom w:val="single" w:sz="4" w:space="0" w:color="auto"/>
            </w:tcBorders>
            <w:shd w:val="clear" w:color="auto" w:fill="FFFFFF" w:themeFill="background1"/>
            <w:vAlign w:val="bottom"/>
          </w:tcPr>
          <w:p w14:paraId="5815016D" w14:textId="3F22734F" w:rsidR="00650259" w:rsidRPr="00AA39EE" w:rsidRDefault="00650259" w:rsidP="0075798A">
            <w:pPr>
              <w:spacing w:before="240"/>
              <w:rPr>
                <w:rFonts w:ascii="Arial" w:hAnsi="Arial" w:cs="Arial"/>
              </w:rPr>
            </w:pPr>
          </w:p>
        </w:tc>
      </w:tr>
      <w:tr w:rsidR="00650259" w:rsidRPr="00AA39EE" w14:paraId="31CDBB81" w14:textId="77777777" w:rsidTr="0075798A">
        <w:tc>
          <w:tcPr>
            <w:tcW w:w="1010" w:type="pct"/>
            <w:vAlign w:val="bottom"/>
          </w:tcPr>
          <w:p w14:paraId="3772E23E" w14:textId="7ED7CE46" w:rsidR="00650259" w:rsidRPr="00AA39EE" w:rsidRDefault="00650259" w:rsidP="0075798A">
            <w:pPr>
              <w:rPr>
                <w:rFonts w:ascii="Arial" w:hAnsi="Arial" w:cs="Arial"/>
              </w:rPr>
            </w:pPr>
          </w:p>
        </w:tc>
        <w:tc>
          <w:tcPr>
            <w:tcW w:w="3990" w:type="pct"/>
            <w:gridSpan w:val="3"/>
            <w:tcBorders>
              <w:bottom w:val="single" w:sz="4" w:space="0" w:color="auto"/>
            </w:tcBorders>
            <w:shd w:val="clear" w:color="auto" w:fill="FFFFFF" w:themeFill="background1"/>
            <w:vAlign w:val="bottom"/>
          </w:tcPr>
          <w:p w14:paraId="4D5E32C0" w14:textId="77777777" w:rsidR="00650259" w:rsidRPr="00AA39EE" w:rsidRDefault="00650259" w:rsidP="0075798A">
            <w:pPr>
              <w:spacing w:before="240"/>
              <w:rPr>
                <w:rFonts w:ascii="Arial" w:hAnsi="Arial" w:cs="Arial"/>
              </w:rPr>
            </w:pPr>
          </w:p>
        </w:tc>
      </w:tr>
      <w:tr w:rsidR="00596147" w:rsidRPr="00AA39EE" w14:paraId="49735763" w14:textId="77777777" w:rsidTr="0075798A">
        <w:tc>
          <w:tcPr>
            <w:tcW w:w="1010" w:type="pct"/>
            <w:vAlign w:val="bottom"/>
          </w:tcPr>
          <w:p w14:paraId="3C9F0FD7" w14:textId="77732A66" w:rsidR="00650259" w:rsidRPr="00AA39EE" w:rsidRDefault="004B57E6" w:rsidP="0075798A">
            <w:pPr>
              <w:rPr>
                <w:rFonts w:ascii="Arial" w:hAnsi="Arial" w:cs="Arial"/>
              </w:rPr>
            </w:pPr>
            <w:r w:rsidRPr="00AA39EE">
              <w:rPr>
                <w:rFonts w:ascii="Arial" w:hAnsi="Arial" w:cs="Arial"/>
              </w:rPr>
              <w:t>Home phone</w:t>
            </w:r>
          </w:p>
        </w:tc>
        <w:tc>
          <w:tcPr>
            <w:tcW w:w="1634" w:type="pct"/>
            <w:tcBorders>
              <w:bottom w:val="single" w:sz="4" w:space="0" w:color="auto"/>
            </w:tcBorders>
            <w:shd w:val="clear" w:color="auto" w:fill="FFFFFF" w:themeFill="background1"/>
            <w:vAlign w:val="bottom"/>
          </w:tcPr>
          <w:p w14:paraId="3D2F8BFD" w14:textId="77777777" w:rsidR="00650259" w:rsidRPr="00AA39EE" w:rsidRDefault="00650259" w:rsidP="0075798A">
            <w:pPr>
              <w:spacing w:before="240"/>
              <w:rPr>
                <w:rFonts w:ascii="Arial" w:hAnsi="Arial" w:cs="Arial"/>
              </w:rPr>
            </w:pPr>
          </w:p>
        </w:tc>
        <w:tc>
          <w:tcPr>
            <w:tcW w:w="865" w:type="pct"/>
            <w:shd w:val="clear" w:color="auto" w:fill="FFFFFF" w:themeFill="background1"/>
            <w:vAlign w:val="bottom"/>
          </w:tcPr>
          <w:p w14:paraId="641A3D6D" w14:textId="77777777" w:rsidR="00650259" w:rsidRPr="00AA39EE" w:rsidRDefault="00596691" w:rsidP="0075798A">
            <w:pPr>
              <w:rPr>
                <w:rFonts w:ascii="Arial" w:hAnsi="Arial" w:cs="Arial"/>
              </w:rPr>
            </w:pPr>
            <w:r w:rsidRPr="00AA39EE">
              <w:rPr>
                <w:rFonts w:ascii="Arial" w:hAnsi="Arial" w:cs="Arial"/>
              </w:rPr>
              <w:t>Mobile</w:t>
            </w:r>
          </w:p>
        </w:tc>
        <w:tc>
          <w:tcPr>
            <w:tcW w:w="1491" w:type="pct"/>
            <w:tcBorders>
              <w:bottom w:val="single" w:sz="4" w:space="0" w:color="auto"/>
            </w:tcBorders>
            <w:shd w:val="clear" w:color="auto" w:fill="FFFFFF" w:themeFill="background1"/>
            <w:vAlign w:val="bottom"/>
          </w:tcPr>
          <w:p w14:paraId="5DB37A9A" w14:textId="77777777" w:rsidR="00650259" w:rsidRPr="00AA39EE" w:rsidRDefault="00650259" w:rsidP="0075798A">
            <w:pPr>
              <w:spacing w:before="240"/>
              <w:rPr>
                <w:rFonts w:ascii="Arial" w:hAnsi="Arial" w:cs="Arial"/>
              </w:rPr>
            </w:pPr>
          </w:p>
        </w:tc>
      </w:tr>
      <w:tr w:rsidR="00650259" w:rsidRPr="00AA39EE" w14:paraId="5CD43265" w14:textId="77777777" w:rsidTr="0075798A">
        <w:sdt>
          <w:sdtPr>
            <w:rPr>
              <w:rFonts w:ascii="Arial" w:hAnsi="Arial" w:cs="Arial"/>
            </w:rPr>
            <w:id w:val="-965116832"/>
            <w:placeholder>
              <w:docPart w:val="AAD1D18D70444E29833C3B97C3DC2F58"/>
            </w:placeholder>
            <w:temporary/>
            <w:showingPlcHdr/>
            <w15:appearance w15:val="hidden"/>
          </w:sdtPr>
          <w:sdtEndPr/>
          <w:sdtContent>
            <w:tc>
              <w:tcPr>
                <w:tcW w:w="1010" w:type="pct"/>
                <w:vAlign w:val="bottom"/>
              </w:tcPr>
              <w:p w14:paraId="68EC4AF4" w14:textId="77777777" w:rsidR="00650259" w:rsidRPr="00AA39EE" w:rsidRDefault="00346DE2" w:rsidP="0075798A">
                <w:pPr>
                  <w:rPr>
                    <w:rFonts w:ascii="Arial" w:hAnsi="Arial" w:cs="Arial"/>
                  </w:rPr>
                </w:pPr>
                <w:r w:rsidRPr="00AA39EE">
                  <w:rPr>
                    <w:rFonts w:ascii="Arial" w:hAnsi="Arial" w:cs="Arial"/>
                  </w:rPr>
                  <w:t>Email</w:t>
                </w:r>
              </w:p>
            </w:tc>
          </w:sdtContent>
        </w:sdt>
        <w:tc>
          <w:tcPr>
            <w:tcW w:w="3990" w:type="pct"/>
            <w:gridSpan w:val="3"/>
            <w:tcBorders>
              <w:bottom w:val="single" w:sz="4" w:space="0" w:color="auto"/>
            </w:tcBorders>
            <w:shd w:val="clear" w:color="auto" w:fill="FFFFFF" w:themeFill="background1"/>
            <w:vAlign w:val="bottom"/>
          </w:tcPr>
          <w:p w14:paraId="4C045240" w14:textId="77777777" w:rsidR="00650259" w:rsidRPr="00AA39EE" w:rsidRDefault="00650259" w:rsidP="0075798A">
            <w:pPr>
              <w:spacing w:before="240"/>
              <w:rPr>
                <w:rFonts w:ascii="Arial" w:hAnsi="Arial" w:cs="Arial"/>
              </w:rPr>
            </w:pPr>
          </w:p>
        </w:tc>
      </w:tr>
      <w:tr w:rsidR="00596147" w:rsidRPr="00AA39EE" w14:paraId="3DDD0387" w14:textId="77777777" w:rsidTr="0075798A">
        <w:tc>
          <w:tcPr>
            <w:tcW w:w="1010" w:type="pct"/>
            <w:vAlign w:val="bottom"/>
          </w:tcPr>
          <w:p w14:paraId="539E4207" w14:textId="3334377E" w:rsidR="00596147" w:rsidRPr="00AA39EE" w:rsidRDefault="00CB622E" w:rsidP="00AA39EE">
            <w:pPr>
              <w:rPr>
                <w:rFonts w:ascii="Arial" w:hAnsi="Arial" w:cs="Arial"/>
              </w:rPr>
            </w:pPr>
            <w:r w:rsidRPr="00AA39EE">
              <w:rPr>
                <w:rFonts w:ascii="Arial" w:hAnsi="Arial" w:cs="Arial"/>
              </w:rPr>
              <w:t>Date of</w:t>
            </w:r>
            <w:r w:rsidR="00596147" w:rsidRPr="00AA39EE">
              <w:rPr>
                <w:rFonts w:ascii="Arial" w:hAnsi="Arial" w:cs="Arial"/>
              </w:rPr>
              <w:t xml:space="preserve"> </w:t>
            </w:r>
            <w:r w:rsidR="00AA39EE">
              <w:rPr>
                <w:rFonts w:ascii="Arial" w:hAnsi="Arial" w:cs="Arial"/>
              </w:rPr>
              <w:t>b</w:t>
            </w:r>
            <w:r w:rsidR="00596147" w:rsidRPr="00AA39EE">
              <w:rPr>
                <w:rFonts w:ascii="Arial" w:hAnsi="Arial" w:cs="Arial"/>
              </w:rPr>
              <w:t xml:space="preserve">irth </w:t>
            </w:r>
          </w:p>
        </w:tc>
        <w:tc>
          <w:tcPr>
            <w:tcW w:w="3990" w:type="pct"/>
            <w:gridSpan w:val="3"/>
            <w:tcBorders>
              <w:bottom w:val="single" w:sz="4" w:space="0" w:color="auto"/>
            </w:tcBorders>
            <w:shd w:val="clear" w:color="auto" w:fill="FFFFFF" w:themeFill="background1"/>
            <w:vAlign w:val="bottom"/>
          </w:tcPr>
          <w:p w14:paraId="7957F19D" w14:textId="77777777" w:rsidR="00596147" w:rsidRPr="00AA39EE" w:rsidRDefault="00596147" w:rsidP="0075798A">
            <w:pPr>
              <w:spacing w:before="240"/>
              <w:rPr>
                <w:rFonts w:ascii="Arial" w:hAnsi="Arial" w:cs="Arial"/>
              </w:rPr>
            </w:pPr>
          </w:p>
        </w:tc>
      </w:tr>
      <w:tr w:rsidR="00650259" w:rsidRPr="00AA39EE" w14:paraId="5B873C26" w14:textId="77777777" w:rsidTr="0075798A">
        <w:trPr>
          <w:trHeight w:val="54"/>
        </w:trPr>
        <w:tc>
          <w:tcPr>
            <w:tcW w:w="5000" w:type="pct"/>
            <w:gridSpan w:val="4"/>
            <w:shd w:val="clear" w:color="auto" w:fill="FFFFFF" w:themeFill="background1"/>
            <w:vAlign w:val="bottom"/>
          </w:tcPr>
          <w:p w14:paraId="62DD36AB" w14:textId="77777777" w:rsidR="00650259" w:rsidRPr="00AA39EE" w:rsidRDefault="00650259" w:rsidP="0075798A">
            <w:pPr>
              <w:rPr>
                <w:rFonts w:ascii="Arial" w:hAnsi="Arial" w:cs="Arial"/>
                <w:b/>
                <w:sz w:val="8"/>
              </w:rPr>
            </w:pPr>
          </w:p>
        </w:tc>
      </w:tr>
    </w:tbl>
    <w:p w14:paraId="51445855" w14:textId="2CCBE0D6" w:rsidR="00AA39EE" w:rsidRPr="00AA39EE" w:rsidRDefault="0075798A">
      <w:pPr>
        <w:rPr>
          <w:rFonts w:ascii="Arial" w:hAnsi="Arial" w:cs="Arial"/>
        </w:rPr>
      </w:pPr>
      <w:r w:rsidRPr="00AA39EE">
        <w:rPr>
          <w:rFonts w:ascii="Arial" w:hAnsi="Arial" w:cs="Arial"/>
        </w:rPr>
        <w:br w:type="page"/>
      </w:r>
    </w:p>
    <w:tbl>
      <w:tblPr>
        <w:tblStyle w:val="TableGrid"/>
        <w:tblpPr w:leftFromText="180" w:rightFromText="180" w:vertAnchor="page" w:horzAnchor="margin" w:tblpY="677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A39EE" w:rsidRPr="002A1DB3" w14:paraId="4630E346" w14:textId="77777777" w:rsidTr="006D4569">
        <w:trPr>
          <w:trHeight w:val="284"/>
        </w:trPr>
        <w:tc>
          <w:tcPr>
            <w:tcW w:w="5000" w:type="pct"/>
            <w:shd w:val="clear" w:color="auto" w:fill="FFFFFF" w:themeFill="background1"/>
            <w:vAlign w:val="bottom"/>
          </w:tcPr>
          <w:p w14:paraId="5FBCDAC6" w14:textId="1993CD46" w:rsidR="00AA39EE" w:rsidRDefault="00AA39EE" w:rsidP="006D4569"/>
          <w:p w14:paraId="28F1EC81" w14:textId="674AB1D3" w:rsidR="00AA39EE" w:rsidRPr="002A1DB3" w:rsidRDefault="00AA39EE" w:rsidP="006D4569">
            <w:pPr>
              <w:spacing w:before="240"/>
            </w:pPr>
          </w:p>
          <w:p w14:paraId="640AD3D9" w14:textId="1CA5BA7F" w:rsidR="00AA39EE" w:rsidRPr="002A1DB3" w:rsidRDefault="00C640CC" w:rsidP="006D4569">
            <w:pPr>
              <w:spacing w:before="240"/>
            </w:pPr>
            <w:r>
              <w:t xml:space="preserve">Why have you applied to be on the Pathways training </w:t>
            </w:r>
            <w:proofErr w:type="spellStart"/>
            <w:r>
              <w:t>programme</w:t>
            </w:r>
            <w:proofErr w:type="spellEnd"/>
            <w:r>
              <w:t>? (Maximum 250 words)</w:t>
            </w:r>
          </w:p>
          <w:p w14:paraId="0E6E1483" w14:textId="65AFC9E7" w:rsidR="00AA39EE" w:rsidRPr="002A1DB3" w:rsidRDefault="00C640CC" w:rsidP="006D4569">
            <w:pPr>
              <w:spacing w:before="240"/>
            </w:pPr>
            <w:r w:rsidRPr="00596147">
              <w:rPr>
                <w:noProof/>
                <w:sz w:val="16"/>
                <w:szCs w:val="16"/>
                <w:lang w:val="en-GB" w:eastAsia="en-GB"/>
              </w:rPr>
              <mc:AlternateContent>
                <mc:Choice Requires="wps">
                  <w:drawing>
                    <wp:anchor distT="45720" distB="45720" distL="114300" distR="114300" simplePos="0" relativeHeight="251687936" behindDoc="0" locked="0" layoutInCell="1" allowOverlap="1" wp14:anchorId="23E19EC7" wp14:editId="0C580B08">
                      <wp:simplePos x="0" y="0"/>
                      <wp:positionH relativeFrom="margin">
                        <wp:posOffset>1270</wp:posOffset>
                      </wp:positionH>
                      <wp:positionV relativeFrom="paragraph">
                        <wp:posOffset>113030</wp:posOffset>
                      </wp:positionV>
                      <wp:extent cx="5930900" cy="3390900"/>
                      <wp:effectExtent l="0" t="0" r="1270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33909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A7A6CE2" w14:textId="77777777" w:rsidR="00C640CC" w:rsidRDefault="00C640CC" w:rsidP="00C64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19EC7" id="_x0000_s1028" type="#_x0000_t202" style="position:absolute;margin-left:.1pt;margin-top:8.9pt;width:467pt;height:267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" fillcolor="window" strokecolor="windowText" strokeweight="1.5pt">
                      <v:textbox>
                        <w:txbxContent>
                          <w:p w14:paraId="1A7A6CE2" w14:textId="77777777" w:rsidR="00C640CC" w:rsidRDefault="00C640CC" w:rsidP="00C640CC"/>
                        </w:txbxContent>
                      </v:textbox>
                      <w10:wrap anchorx="margin"/>
                    </v:shape>
                  </w:pict>
                </mc:Fallback>
              </mc:AlternateContent>
            </w:r>
          </w:p>
          <w:p w14:paraId="30158F8D" w14:textId="77777777" w:rsidR="00AA39EE" w:rsidRPr="002A1DB3" w:rsidRDefault="00AA39EE" w:rsidP="006D4569">
            <w:pPr>
              <w:spacing w:before="240"/>
            </w:pPr>
          </w:p>
        </w:tc>
      </w:tr>
    </w:tbl>
    <w:p w14:paraId="22E66172" w14:textId="35A08955" w:rsidR="00AA39EE" w:rsidRDefault="00AA39EE" w:rsidP="00031A2F"/>
    <w:tbl>
      <w:tblPr>
        <w:tblStyle w:val="TableGrid"/>
        <w:tblpPr w:leftFromText="180" w:rightFromText="180" w:vertAnchor="page" w:horzAnchor="margin" w:tblpY="677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A39EE" w:rsidRPr="002A1DB3" w14:paraId="21932A77" w14:textId="77777777" w:rsidTr="006D4569">
        <w:trPr>
          <w:trHeight w:val="284"/>
        </w:trPr>
        <w:tc>
          <w:tcPr>
            <w:tcW w:w="5000" w:type="pct"/>
            <w:shd w:val="clear" w:color="auto" w:fill="FFFFFF" w:themeFill="background1"/>
            <w:vAlign w:val="bottom"/>
          </w:tcPr>
          <w:p w14:paraId="06FFE224" w14:textId="77777777" w:rsidR="00AA39EE" w:rsidRPr="002A1DB3" w:rsidRDefault="00AA39EE" w:rsidP="006D4569">
            <w:pPr>
              <w:spacing w:before="240"/>
            </w:pPr>
          </w:p>
        </w:tc>
      </w:tr>
    </w:tbl>
    <w:tbl>
      <w:tblPr>
        <w:tblStyle w:val="TableGrid"/>
        <w:tblpPr w:leftFromText="180" w:rightFromText="180" w:vertAnchor="page" w:horzAnchor="margin" w:tblpY="2541"/>
        <w:tblW w:w="8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8596"/>
      </w:tblGrid>
      <w:tr w:rsidR="00AA39EE" w:rsidRPr="002A1DB3" w14:paraId="4D5BACF3" w14:textId="77777777" w:rsidTr="00AA39EE">
        <w:trPr>
          <w:trHeight w:val="584"/>
        </w:trPr>
        <w:tc>
          <w:tcPr>
            <w:tcW w:w="5000" w:type="pct"/>
            <w:gridSpan w:val="2"/>
            <w:vAlign w:val="bottom"/>
          </w:tcPr>
          <w:p w14:paraId="5C3A8DB8" w14:textId="3C87BED2" w:rsidR="00AA39EE" w:rsidRPr="002A1DB3" w:rsidRDefault="00AA39EE" w:rsidP="00BE2FD3">
            <w:pPr>
              <w:ind w:left="-105"/>
            </w:pPr>
            <w:r>
              <w:t xml:space="preserve">Do you consider yourself </w:t>
            </w:r>
            <w:r w:rsidR="00BE2FD3">
              <w:t xml:space="preserve">to be a </w:t>
            </w:r>
            <w:r>
              <w:t xml:space="preserve">disabled </w:t>
            </w:r>
            <w:proofErr w:type="gramStart"/>
            <w:r>
              <w:t>person</w:t>
            </w:r>
            <w:r w:rsidR="00BE2FD3">
              <w:t>.</w:t>
            </w:r>
            <w:proofErr w:type="gramEnd"/>
            <w:r w:rsidR="00BE2FD3">
              <w:t xml:space="preserve"> I</w:t>
            </w:r>
            <w:r>
              <w:t>f yes</w:t>
            </w:r>
            <w:r w:rsidR="00BE2FD3">
              <w:t>,</w:t>
            </w:r>
            <w:r>
              <w:t xml:space="preserve"> what is</w:t>
            </w:r>
            <w:r w:rsidR="00BE2FD3">
              <w:t xml:space="preserve"> the nature of your disability?</w:t>
            </w:r>
          </w:p>
        </w:tc>
      </w:tr>
      <w:tr w:rsidR="00AA39EE" w:rsidRPr="002A1DB3" w14:paraId="758F93AF" w14:textId="77777777" w:rsidTr="00AA39EE">
        <w:trPr>
          <w:trHeight w:val="472"/>
        </w:trPr>
        <w:tc>
          <w:tcPr>
            <w:tcW w:w="164" w:type="pct"/>
            <w:vAlign w:val="bottom"/>
          </w:tcPr>
          <w:p w14:paraId="5106CFB3" w14:textId="77777777" w:rsidR="00AA39EE" w:rsidRPr="002A1DB3" w:rsidRDefault="00AA39EE" w:rsidP="00AA39EE">
            <w:pPr>
              <w:spacing w:before="120"/>
              <w:ind w:left="698"/>
            </w:pPr>
          </w:p>
        </w:tc>
        <w:tc>
          <w:tcPr>
            <w:tcW w:w="4836" w:type="pct"/>
            <w:tcBorders>
              <w:bottom w:val="single" w:sz="4" w:space="0" w:color="auto"/>
            </w:tcBorders>
            <w:vAlign w:val="bottom"/>
          </w:tcPr>
          <w:p w14:paraId="0D5AF5AD" w14:textId="77777777" w:rsidR="00AA39EE" w:rsidRPr="002A1DB3" w:rsidRDefault="00AA39EE" w:rsidP="00AA39EE">
            <w:pPr>
              <w:spacing w:before="120"/>
              <w:ind w:left="-1523"/>
            </w:pPr>
          </w:p>
        </w:tc>
      </w:tr>
    </w:tbl>
    <w:p w14:paraId="7C691DE4" w14:textId="47598ACA" w:rsidR="00AA39EE" w:rsidRDefault="00AA39EE" w:rsidP="00031A2F"/>
    <w:p w14:paraId="5FD63FF9" w14:textId="77777777" w:rsidR="00AA39EE" w:rsidRDefault="00AA39EE" w:rsidP="00AA39EE">
      <w:pPr>
        <w:spacing w:before="240"/>
      </w:pPr>
    </w:p>
    <w:p w14:paraId="6281A06D" w14:textId="6E9CF641" w:rsidR="00AA39EE" w:rsidRPr="002A1DB3" w:rsidRDefault="00AA39EE" w:rsidP="00AA39EE">
      <w:pPr>
        <w:spacing w:before="240"/>
      </w:pPr>
      <w:r>
        <w:t>Do you require any adjustments or access requirements to participate in Pathways</w:t>
      </w:r>
      <w:r w:rsidR="00C640CC">
        <w:t>?</w:t>
      </w:r>
      <w:r>
        <w:t xml:space="preserve"> </w:t>
      </w:r>
      <w:r w:rsidR="00C640CC">
        <w:t>I</w:t>
      </w:r>
      <w:r>
        <w:t>f so can you give details so we can make any necessary adjustments (for example British Sign Language interpretation or attending with a PA)</w:t>
      </w:r>
    </w:p>
    <w:p w14:paraId="21F46B6D" w14:textId="77777777" w:rsidR="00AA39EE" w:rsidRPr="002A1DB3" w:rsidRDefault="00AA39EE" w:rsidP="00AA39EE">
      <w:pPr>
        <w:spacing w:before="240"/>
      </w:pPr>
      <w:r w:rsidRPr="00596147">
        <w:rPr>
          <w:noProof/>
          <w:sz w:val="16"/>
          <w:szCs w:val="16"/>
          <w:lang w:val="en-GB" w:eastAsia="en-GB"/>
        </w:rPr>
        <mc:AlternateContent>
          <mc:Choice Requires="wps">
            <w:drawing>
              <wp:anchor distT="45720" distB="45720" distL="114300" distR="114300" simplePos="0" relativeHeight="251685888" behindDoc="0" locked="0" layoutInCell="1" allowOverlap="1" wp14:anchorId="38C9ED18" wp14:editId="77F24D52">
                <wp:simplePos x="0" y="0"/>
                <wp:positionH relativeFrom="margin">
                  <wp:align>right</wp:align>
                </wp:positionH>
                <wp:positionV relativeFrom="paragraph">
                  <wp:posOffset>147320</wp:posOffset>
                </wp:positionV>
                <wp:extent cx="5930900" cy="885825"/>
                <wp:effectExtent l="0" t="0" r="1270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249425FA" w14:textId="77777777" w:rsidR="00AA39EE" w:rsidRDefault="00AA39EE" w:rsidP="00AA3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9ED18" id="_x0000_s1029" type="#_x0000_t202" style="position:absolute;margin-left:415.8pt;margin-top:11.6pt;width:467pt;height:69.7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" fillcolor="window" strokecolor="windowText" strokeweight="1.5pt">
                <v:textbox>
                  <w:txbxContent>
                    <w:p w14:paraId="249425FA" w14:textId="77777777" w:rsidR="00AA39EE" w:rsidRDefault="00AA39EE" w:rsidP="00AA39EE"/>
                  </w:txbxContent>
                </v:textbox>
                <w10:wrap anchorx="margin"/>
              </v:shape>
            </w:pict>
          </mc:Fallback>
        </mc:AlternateContent>
      </w:r>
    </w:p>
    <w:p w14:paraId="401B005E" w14:textId="77777777" w:rsidR="00AA39EE" w:rsidRDefault="00AA39EE" w:rsidP="00031A2F"/>
    <w:p w14:paraId="78487771" w14:textId="77777777" w:rsidR="00C640CC" w:rsidRDefault="00C640CC" w:rsidP="00031A2F"/>
    <w:p w14:paraId="1FF19435" w14:textId="77777777" w:rsidR="00C640CC" w:rsidRDefault="00C640CC" w:rsidP="00031A2F"/>
    <w:p w14:paraId="60025C4C" w14:textId="77777777" w:rsidR="00C640CC" w:rsidRDefault="00C640CC" w:rsidP="00031A2F"/>
    <w:p w14:paraId="231AE35A" w14:textId="4B9592F2" w:rsidR="00596147" w:rsidRDefault="00596147" w:rsidP="00596147">
      <w:pPr>
        <w:rPr>
          <w:sz w:val="16"/>
          <w:szCs w:val="16"/>
        </w:rPr>
      </w:pPr>
    </w:p>
    <w:p w14:paraId="443319AB" w14:textId="776C8118" w:rsidR="00C640CC" w:rsidRDefault="00C640CC" w:rsidP="00596147">
      <w:pPr>
        <w:rPr>
          <w:sz w:val="16"/>
          <w:szCs w:val="16"/>
        </w:rPr>
      </w:pPr>
    </w:p>
    <w:p w14:paraId="18A17CF8" w14:textId="77777777" w:rsidR="00C640CC" w:rsidRPr="00596147" w:rsidRDefault="00C640CC" w:rsidP="00596147">
      <w:pPr>
        <w:rPr>
          <w:sz w:val="16"/>
          <w:szCs w:val="16"/>
        </w:rPr>
      </w:pPr>
    </w:p>
    <w:p w14:paraId="5990B183" w14:textId="77777777" w:rsidR="00596147" w:rsidRPr="00596147" w:rsidRDefault="00596147" w:rsidP="00596147">
      <w:pPr>
        <w:rPr>
          <w:sz w:val="16"/>
          <w:szCs w:val="16"/>
        </w:rPr>
      </w:pPr>
    </w:p>
    <w:p w14:paraId="1EF6C2D0" w14:textId="77777777" w:rsidR="00CA6E6F" w:rsidRDefault="00CA6E6F" w:rsidP="00596147">
      <w:pPr>
        <w:tabs>
          <w:tab w:val="left" w:pos="1315"/>
        </w:tabs>
      </w:pPr>
    </w:p>
    <w:p w14:paraId="687430C7" w14:textId="77777777" w:rsidR="00C640CC" w:rsidRDefault="00C640CC" w:rsidP="00C640CC"/>
    <w:p w14:paraId="6AB86B07" w14:textId="77777777" w:rsidR="00C640CC" w:rsidRDefault="00C640CC" w:rsidP="00C640CC"/>
    <w:p w14:paraId="4B04F980" w14:textId="77777777" w:rsidR="00C640CC" w:rsidRDefault="00C640CC" w:rsidP="00C640CC"/>
    <w:p w14:paraId="0CE84687" w14:textId="3FEEE647" w:rsidR="00C640CC" w:rsidRPr="00031A2F" w:rsidRDefault="00C640CC" w:rsidP="00C640CC">
      <w:r w:rsidRPr="00031A2F">
        <w:t>Are you currently underta</w:t>
      </w:r>
      <w:r>
        <w:t xml:space="preserve">king any voluntary or paid work? </w:t>
      </w:r>
      <w:r w:rsidRPr="00031A2F">
        <w:t>If yes</w:t>
      </w:r>
      <w:r>
        <w:t>, please indicate the nature of your employment and</w:t>
      </w:r>
      <w:r w:rsidRPr="00031A2F">
        <w:t xml:space="preserve"> how many hours a week? </w:t>
      </w:r>
    </w:p>
    <w:p w14:paraId="45E6728C" w14:textId="77777777" w:rsidR="00C640CC" w:rsidRPr="00596147" w:rsidRDefault="00C640CC" w:rsidP="00C640CC">
      <w:pPr>
        <w:rPr>
          <w:sz w:val="16"/>
          <w:szCs w:val="16"/>
        </w:rPr>
      </w:pPr>
      <w:r w:rsidRPr="00596147">
        <w:rPr>
          <w:noProof/>
          <w:sz w:val="16"/>
          <w:szCs w:val="16"/>
          <w:lang w:val="en-GB" w:eastAsia="en-GB"/>
        </w:rPr>
        <mc:AlternateContent>
          <mc:Choice Requires="wps">
            <w:drawing>
              <wp:anchor distT="45720" distB="45720" distL="114300" distR="114300" simplePos="0" relativeHeight="251689984" behindDoc="0" locked="0" layoutInCell="1" allowOverlap="1" wp14:anchorId="10D33A45" wp14:editId="22CEB0F3">
                <wp:simplePos x="0" y="0"/>
                <wp:positionH relativeFrom="margin">
                  <wp:align>right</wp:align>
                </wp:positionH>
                <wp:positionV relativeFrom="paragraph">
                  <wp:posOffset>16510</wp:posOffset>
                </wp:positionV>
                <wp:extent cx="5915025" cy="11239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1239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86A5941" w14:textId="58C09ED3" w:rsidR="00C640CC" w:rsidRDefault="00C640CC" w:rsidP="00C640CC"/>
                          <w:p w14:paraId="7099D8A5" w14:textId="59192388" w:rsidR="00BE2FD3" w:rsidRDefault="00BE2FD3" w:rsidP="00C640CC"/>
                          <w:p w14:paraId="34750055" w14:textId="079A9440" w:rsidR="00BE2FD3" w:rsidRDefault="00BE2FD3" w:rsidP="00C640CC"/>
                          <w:p w14:paraId="503606C8" w14:textId="43AF14F3" w:rsidR="00BE2FD3" w:rsidRDefault="00BE2FD3" w:rsidP="00C640CC"/>
                          <w:p w14:paraId="2EC39681" w14:textId="77777777" w:rsidR="00BE2FD3" w:rsidRDefault="00BE2FD3" w:rsidP="00C640CC"/>
                          <w:p w14:paraId="62EEE3D5" w14:textId="77777777" w:rsidR="00C640CC" w:rsidRDefault="00C640CC" w:rsidP="00C640CC"/>
                          <w:p w14:paraId="01A75EB0" w14:textId="77777777" w:rsidR="00C640CC" w:rsidRDefault="00C640CC" w:rsidP="00C64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33A45" id="_x0000_s1030" type="#_x0000_t202" style="position:absolute;margin-left:414.55pt;margin-top:1.3pt;width:465.75pt;height:88.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" fillcolor="window" strokecolor="windowText" strokeweight="1.5pt">
                <v:textbox>
                  <w:txbxContent>
                    <w:p w14:paraId="386A5941" w14:textId="58C09ED3" w:rsidR="00C640CC" w:rsidRDefault="00C640CC" w:rsidP="00C640CC"/>
                    <w:p w14:paraId="7099D8A5" w14:textId="59192388" w:rsidR="00BE2FD3" w:rsidRDefault="00BE2FD3" w:rsidP="00C640CC"/>
                    <w:p w14:paraId="34750055" w14:textId="079A9440" w:rsidR="00BE2FD3" w:rsidRDefault="00BE2FD3" w:rsidP="00C640CC"/>
                    <w:p w14:paraId="503606C8" w14:textId="43AF14F3" w:rsidR="00BE2FD3" w:rsidRDefault="00BE2FD3" w:rsidP="00C640CC"/>
                    <w:p w14:paraId="2EC39681" w14:textId="77777777" w:rsidR="00BE2FD3" w:rsidRDefault="00BE2FD3" w:rsidP="00C640CC"/>
                    <w:p w14:paraId="62EEE3D5" w14:textId="77777777" w:rsidR="00C640CC" w:rsidRDefault="00C640CC" w:rsidP="00C640CC"/>
                    <w:p w14:paraId="01A75EB0" w14:textId="77777777" w:rsidR="00C640CC" w:rsidRDefault="00C640CC" w:rsidP="00C640CC"/>
                  </w:txbxContent>
                </v:textbox>
                <w10:wrap anchorx="margin"/>
              </v:shape>
            </w:pict>
          </mc:Fallback>
        </mc:AlternateContent>
      </w:r>
    </w:p>
    <w:p w14:paraId="34C55178" w14:textId="77777777" w:rsidR="00C640CC" w:rsidRPr="00596147" w:rsidRDefault="00C640CC" w:rsidP="00C640CC">
      <w:pPr>
        <w:rPr>
          <w:sz w:val="16"/>
          <w:szCs w:val="16"/>
        </w:rPr>
      </w:pPr>
    </w:p>
    <w:p w14:paraId="1ACFE69D" w14:textId="77777777" w:rsidR="00BE2FD3" w:rsidRDefault="00BE2FD3" w:rsidP="00596147">
      <w:pPr>
        <w:tabs>
          <w:tab w:val="left" w:pos="1315"/>
        </w:tabs>
      </w:pPr>
    </w:p>
    <w:p w14:paraId="7D566B18" w14:textId="77777777" w:rsidR="00BE2FD3" w:rsidRDefault="00BE2FD3" w:rsidP="00596147">
      <w:pPr>
        <w:tabs>
          <w:tab w:val="left" w:pos="1315"/>
        </w:tabs>
      </w:pPr>
    </w:p>
    <w:p w14:paraId="5618D991" w14:textId="34CED1E1" w:rsidR="00CA6E6F" w:rsidRDefault="00BE2FD3" w:rsidP="00596147">
      <w:pPr>
        <w:tabs>
          <w:tab w:val="left" w:pos="1315"/>
        </w:tabs>
      </w:pPr>
      <w:r>
        <w:t>A</w:t>
      </w:r>
      <w:r w:rsidR="00B631A9">
        <w:t xml:space="preserve">lthough you do not need any </w:t>
      </w:r>
      <w:r w:rsidR="00CA6E6F">
        <w:t xml:space="preserve">previous experience working in </w:t>
      </w:r>
      <w:r w:rsidR="00C6009D">
        <w:t>i</w:t>
      </w:r>
      <w:r w:rsidR="00CA6E6F">
        <w:t xml:space="preserve">nclusive </w:t>
      </w:r>
      <w:r w:rsidR="00C6009D">
        <w:t>d</w:t>
      </w:r>
      <w:r w:rsidR="00CA6E6F">
        <w:t>esign</w:t>
      </w:r>
      <w:r w:rsidR="00596691">
        <w:t xml:space="preserve"> or</w:t>
      </w:r>
      <w:r w:rsidR="00C6009D">
        <w:t xml:space="preserve"> </w:t>
      </w:r>
      <w:r w:rsidR="00596691">
        <w:t>related professions</w:t>
      </w:r>
      <w:r w:rsidR="00C640CC">
        <w:t>,</w:t>
      </w:r>
      <w:r w:rsidR="00E109DD">
        <w:t xml:space="preserve"> please let us know </w:t>
      </w:r>
      <w:r w:rsidR="00C640CC">
        <w:t xml:space="preserve">in the box below </w:t>
      </w:r>
      <w:r w:rsidR="00E109DD">
        <w:t xml:space="preserve">if you </w:t>
      </w:r>
      <w:r w:rsidR="00C640CC">
        <w:t>have some experience</w:t>
      </w:r>
    </w:p>
    <w:p w14:paraId="125F84A4" w14:textId="6C29CE6A" w:rsidR="00CA6E6F" w:rsidRDefault="00B631A9" w:rsidP="00596147">
      <w:pPr>
        <w:tabs>
          <w:tab w:val="left" w:pos="1315"/>
        </w:tabs>
      </w:pPr>
      <w:r w:rsidRPr="00596147">
        <w:rPr>
          <w:noProof/>
          <w:sz w:val="16"/>
          <w:szCs w:val="16"/>
          <w:lang w:val="en-GB" w:eastAsia="en-GB"/>
        </w:rPr>
        <mc:AlternateContent>
          <mc:Choice Requires="wps">
            <w:drawing>
              <wp:anchor distT="45720" distB="45720" distL="114300" distR="114300" simplePos="0" relativeHeight="251667456" behindDoc="0" locked="0" layoutInCell="1" allowOverlap="1" wp14:anchorId="0CA53725" wp14:editId="2B36CE33">
                <wp:simplePos x="0" y="0"/>
                <wp:positionH relativeFrom="margin">
                  <wp:align>right</wp:align>
                </wp:positionH>
                <wp:positionV relativeFrom="paragraph">
                  <wp:posOffset>9525</wp:posOffset>
                </wp:positionV>
                <wp:extent cx="5924550" cy="15621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5621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78D1FD40" w14:textId="77777777" w:rsidR="00CA6E6F" w:rsidRDefault="00CA6E6F" w:rsidP="00CA6E6F"/>
                          <w:p w14:paraId="2AED8B18" w14:textId="77777777" w:rsidR="00CA6E6F" w:rsidRDefault="00CA6E6F" w:rsidP="00CA6E6F"/>
                          <w:p w14:paraId="75FDE185" w14:textId="77777777" w:rsidR="00CA6E6F" w:rsidRDefault="00CA6E6F" w:rsidP="00CA6E6F"/>
                          <w:p w14:paraId="27C1A84C" w14:textId="77777777" w:rsidR="00CA6E6F" w:rsidRDefault="00CA6E6F" w:rsidP="00CA6E6F"/>
                          <w:p w14:paraId="4B62448D" w14:textId="77777777" w:rsidR="00CA6E6F" w:rsidRDefault="00CA6E6F" w:rsidP="00CA6E6F"/>
                          <w:p w14:paraId="13ECA001" w14:textId="77777777" w:rsidR="00CA6E6F" w:rsidRDefault="00CA6E6F" w:rsidP="00CA6E6F"/>
                          <w:p w14:paraId="77C3047A" w14:textId="77777777" w:rsidR="00CA6E6F" w:rsidRDefault="00CA6E6F" w:rsidP="00CA6E6F"/>
                          <w:p w14:paraId="0F8FAC6B" w14:textId="77777777" w:rsidR="00CA6E6F" w:rsidRDefault="00CA6E6F" w:rsidP="00CA6E6F"/>
                          <w:p w14:paraId="15D62E29" w14:textId="77777777" w:rsidR="00CA6E6F" w:rsidRDefault="00CA6E6F" w:rsidP="00CA6E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53725" id="_x0000_s1031" type="#_x0000_t202" style="position:absolute;margin-left:415.3pt;margin-top:.75pt;width:466.5pt;height:123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" fillcolor="window" strokecolor="windowText" strokeweight="1.5pt">
                <v:textbox>
                  <w:txbxContent>
                    <w:p w14:paraId="78D1FD40" w14:textId="77777777" w:rsidR="00CA6E6F" w:rsidRDefault="00CA6E6F" w:rsidP="00CA6E6F"/>
                    <w:p w14:paraId="2AED8B18" w14:textId="77777777" w:rsidR="00CA6E6F" w:rsidRDefault="00CA6E6F" w:rsidP="00CA6E6F"/>
                    <w:p w14:paraId="75FDE185" w14:textId="77777777" w:rsidR="00CA6E6F" w:rsidRDefault="00CA6E6F" w:rsidP="00CA6E6F"/>
                    <w:p w14:paraId="27C1A84C" w14:textId="77777777" w:rsidR="00CA6E6F" w:rsidRDefault="00CA6E6F" w:rsidP="00CA6E6F"/>
                    <w:p w14:paraId="4B62448D" w14:textId="77777777" w:rsidR="00CA6E6F" w:rsidRDefault="00CA6E6F" w:rsidP="00CA6E6F"/>
                    <w:p w14:paraId="13ECA001" w14:textId="77777777" w:rsidR="00CA6E6F" w:rsidRDefault="00CA6E6F" w:rsidP="00CA6E6F"/>
                    <w:p w14:paraId="77C3047A" w14:textId="77777777" w:rsidR="00CA6E6F" w:rsidRDefault="00CA6E6F" w:rsidP="00CA6E6F"/>
                    <w:p w14:paraId="0F8FAC6B" w14:textId="77777777" w:rsidR="00CA6E6F" w:rsidRDefault="00CA6E6F" w:rsidP="00CA6E6F"/>
                    <w:p w14:paraId="15D62E29" w14:textId="77777777" w:rsidR="00CA6E6F" w:rsidRDefault="00CA6E6F" w:rsidP="00CA6E6F"/>
                  </w:txbxContent>
                </v:textbox>
                <w10:wrap anchorx="margin"/>
              </v:shape>
            </w:pict>
          </mc:Fallback>
        </mc:AlternateContent>
      </w:r>
    </w:p>
    <w:p w14:paraId="75704FCE" w14:textId="77777777" w:rsidR="00CA6E6F" w:rsidRDefault="00CA6E6F" w:rsidP="00596147">
      <w:pPr>
        <w:tabs>
          <w:tab w:val="left" w:pos="1315"/>
        </w:tabs>
      </w:pPr>
    </w:p>
    <w:p w14:paraId="70B295EF" w14:textId="77777777" w:rsidR="00E24E6F" w:rsidRDefault="00E24E6F" w:rsidP="00596147">
      <w:pPr>
        <w:tabs>
          <w:tab w:val="left" w:pos="1315"/>
        </w:tabs>
      </w:pPr>
    </w:p>
    <w:p w14:paraId="0E2ED4A8" w14:textId="77777777" w:rsidR="0066210E" w:rsidRDefault="0066210E" w:rsidP="00596147">
      <w:pPr>
        <w:tabs>
          <w:tab w:val="left" w:pos="1315"/>
        </w:tabs>
      </w:pPr>
    </w:p>
    <w:p w14:paraId="25261359" w14:textId="77777777" w:rsidR="00BE2FD3" w:rsidRDefault="00BE2FD3" w:rsidP="00596147">
      <w:pPr>
        <w:tabs>
          <w:tab w:val="left" w:pos="1315"/>
        </w:tabs>
      </w:pPr>
    </w:p>
    <w:p w14:paraId="35A0FAFD" w14:textId="567FE9E1" w:rsidR="00CA6E6F" w:rsidRDefault="00CA6E6F" w:rsidP="00596147">
      <w:pPr>
        <w:tabs>
          <w:tab w:val="left" w:pos="1315"/>
        </w:tabs>
      </w:pPr>
      <w:r>
        <w:t xml:space="preserve">Do you have any </w:t>
      </w:r>
      <w:r w:rsidR="005703D1">
        <w:t>dietary</w:t>
      </w:r>
      <w:r>
        <w:t xml:space="preserve"> requirements? </w:t>
      </w:r>
    </w:p>
    <w:p w14:paraId="7BC97A19" w14:textId="0F88FB12" w:rsidR="005703D1" w:rsidRDefault="00525AE4" w:rsidP="00596147">
      <w:pPr>
        <w:tabs>
          <w:tab w:val="left" w:pos="1315"/>
        </w:tabs>
      </w:pPr>
      <w:r w:rsidRPr="00596147">
        <w:rPr>
          <w:noProof/>
          <w:sz w:val="16"/>
          <w:szCs w:val="16"/>
          <w:lang w:val="en-GB" w:eastAsia="en-GB"/>
        </w:rPr>
        <mc:AlternateContent>
          <mc:Choice Requires="wps">
            <w:drawing>
              <wp:anchor distT="45720" distB="45720" distL="114300" distR="114300" simplePos="0" relativeHeight="251665408" behindDoc="0" locked="0" layoutInCell="1" allowOverlap="1" wp14:anchorId="19687ABD" wp14:editId="2228DB9D">
                <wp:simplePos x="0" y="0"/>
                <wp:positionH relativeFrom="margin">
                  <wp:align>right</wp:align>
                </wp:positionH>
                <wp:positionV relativeFrom="paragraph">
                  <wp:posOffset>38100</wp:posOffset>
                </wp:positionV>
                <wp:extent cx="5915025" cy="920750"/>
                <wp:effectExtent l="0" t="0" r="28575"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207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49F3E9F" w14:textId="77777777" w:rsidR="00031A2F" w:rsidRDefault="00031A2F" w:rsidP="00031A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87ABD" id="_x0000_s1032" type="#_x0000_t202" style="position:absolute;margin-left:414.55pt;margin-top:3pt;width:465.75pt;height:7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" fillcolor="window" strokecolor="windowText" strokeweight="1.5pt">
                <v:textbox>
                  <w:txbxContent>
                    <w:p w14:paraId="549F3E9F" w14:textId="77777777" w:rsidR="00031A2F" w:rsidRDefault="00031A2F" w:rsidP="00031A2F"/>
                  </w:txbxContent>
                </v:textbox>
                <w10:wrap anchorx="margin"/>
              </v:shape>
            </w:pict>
          </mc:Fallback>
        </mc:AlternateContent>
      </w:r>
    </w:p>
    <w:p w14:paraId="7B5E0824" w14:textId="77777777" w:rsidR="005703D1" w:rsidRDefault="005703D1" w:rsidP="00596147">
      <w:pPr>
        <w:tabs>
          <w:tab w:val="left" w:pos="1315"/>
        </w:tabs>
      </w:pPr>
    </w:p>
    <w:p w14:paraId="15FAF273" w14:textId="77777777" w:rsidR="00BE2FD3" w:rsidRDefault="00BE2FD3" w:rsidP="00776352">
      <w:pPr>
        <w:tabs>
          <w:tab w:val="left" w:pos="1315"/>
        </w:tabs>
      </w:pPr>
    </w:p>
    <w:p w14:paraId="6A5E6D79" w14:textId="043C3CF3" w:rsidR="00776352" w:rsidRDefault="00776352" w:rsidP="00776352">
      <w:pPr>
        <w:tabs>
          <w:tab w:val="left" w:pos="1315"/>
        </w:tabs>
      </w:pPr>
      <w:r>
        <w:t>How did you find out about Pathways?</w:t>
      </w:r>
    </w:p>
    <w:p w14:paraId="1FA0E160" w14:textId="721180E9" w:rsidR="002A1DB3" w:rsidRPr="00C640CC" w:rsidRDefault="00525AE4" w:rsidP="00C640CC">
      <w:pPr>
        <w:tabs>
          <w:tab w:val="left" w:pos="1315"/>
        </w:tabs>
      </w:pPr>
      <w:r w:rsidRPr="00596147">
        <w:rPr>
          <w:noProof/>
          <w:sz w:val="16"/>
          <w:szCs w:val="16"/>
          <w:lang w:val="en-GB" w:eastAsia="en-GB"/>
        </w:rPr>
        <mc:AlternateContent>
          <mc:Choice Requires="wps">
            <w:drawing>
              <wp:anchor distT="45720" distB="45720" distL="114300" distR="114300" simplePos="0" relativeHeight="251675648" behindDoc="0" locked="0" layoutInCell="1" allowOverlap="1" wp14:anchorId="2EC57C8C" wp14:editId="47F5BFDB">
                <wp:simplePos x="0" y="0"/>
                <wp:positionH relativeFrom="margin">
                  <wp:align>right</wp:align>
                </wp:positionH>
                <wp:positionV relativeFrom="paragraph">
                  <wp:posOffset>41910</wp:posOffset>
                </wp:positionV>
                <wp:extent cx="5915025" cy="774700"/>
                <wp:effectExtent l="0" t="0" r="28575"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747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2F11B42D" w14:textId="77777777" w:rsidR="00776352" w:rsidRDefault="00776352" w:rsidP="007763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57C8C" id="_x0000_s1033" type="#_x0000_t202" style="position:absolute;margin-left:414.55pt;margin-top:3.3pt;width:465.75pt;height:61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" fillcolor="window" strokecolor="windowText" strokeweight="1.5pt">
                <v:textbox>
                  <w:txbxContent>
                    <w:p w14:paraId="2F11B42D" w14:textId="77777777" w:rsidR="00776352" w:rsidRDefault="00776352" w:rsidP="00776352"/>
                  </w:txbxContent>
                </v:textbox>
                <w10:wrap anchorx="margin"/>
              </v:shape>
            </w:pict>
          </mc:Fallback>
        </mc:AlternateContent>
      </w:r>
      <w:r w:rsidR="00C640CC">
        <w:br/>
      </w:r>
    </w:p>
    <w:p w14:paraId="32F7C61B" w14:textId="531766AC" w:rsidR="00CA6E6F" w:rsidRPr="00BE2FD3" w:rsidRDefault="00BE2FD3" w:rsidP="00C640CC">
      <w:pPr>
        <w:pStyle w:val="Heading2"/>
        <w:rPr>
          <w:rFonts w:ascii="Arial" w:hAnsi="Arial" w:cs="Arial"/>
        </w:rPr>
      </w:pPr>
      <w:r>
        <w:lastRenderedPageBreak/>
        <w:br/>
      </w:r>
      <w:r>
        <w:br/>
      </w:r>
      <w:r w:rsidR="00C640CC" w:rsidRPr="00BE2FD3">
        <w:rPr>
          <w:rFonts w:ascii="Arial" w:hAnsi="Arial" w:cs="Arial"/>
          <w:color w:val="685BC7"/>
        </w:rPr>
        <w:t>Disclaimer and si</w:t>
      </w:r>
      <w:r w:rsidR="00CA6E6F" w:rsidRPr="00BE2FD3">
        <w:rPr>
          <w:rFonts w:ascii="Arial" w:hAnsi="Arial" w:cs="Arial"/>
          <w:color w:val="685BC7"/>
        </w:rPr>
        <w:t>gnature</w:t>
      </w:r>
    </w:p>
    <w:p w14:paraId="6677CB2E" w14:textId="77777777" w:rsidR="00CA6E6F" w:rsidRDefault="00CA6E6F" w:rsidP="00CA6E6F">
      <w:pPr>
        <w:pStyle w:val="Italic"/>
        <w:rPr>
          <w:rFonts w:ascii="Arial" w:hAnsi="Arial" w:cs="Arial"/>
          <w:sz w:val="24"/>
          <w:szCs w:val="24"/>
        </w:rPr>
      </w:pPr>
      <w:r w:rsidRPr="005703D1">
        <w:rPr>
          <w:rFonts w:ascii="Arial" w:hAnsi="Arial" w:cs="Arial"/>
          <w:sz w:val="24"/>
          <w:szCs w:val="24"/>
        </w:rPr>
        <w:t>I certify that my answers are true and comple</w:t>
      </w:r>
      <w:r w:rsidR="005703D1" w:rsidRPr="005703D1">
        <w:rPr>
          <w:rFonts w:ascii="Arial" w:hAnsi="Arial" w:cs="Arial"/>
          <w:sz w:val="24"/>
          <w:szCs w:val="24"/>
        </w:rPr>
        <w:t>te to the best of my knowledge</w:t>
      </w:r>
      <w:r w:rsidR="0048354C">
        <w:rPr>
          <w:rFonts w:ascii="Arial" w:hAnsi="Arial" w:cs="Arial"/>
          <w:sz w:val="24"/>
          <w:szCs w:val="24"/>
        </w:rPr>
        <w:t xml:space="preserve">. I confirm I would be available to start the Pathways training </w:t>
      </w:r>
      <w:proofErr w:type="spellStart"/>
      <w:r w:rsidR="0048354C">
        <w:rPr>
          <w:rFonts w:ascii="Arial" w:hAnsi="Arial" w:cs="Arial"/>
          <w:sz w:val="24"/>
          <w:szCs w:val="24"/>
        </w:rPr>
        <w:t>programme</w:t>
      </w:r>
      <w:proofErr w:type="spellEnd"/>
      <w:r w:rsidR="0048354C">
        <w:rPr>
          <w:rFonts w:ascii="Arial" w:hAnsi="Arial" w:cs="Arial"/>
          <w:sz w:val="24"/>
          <w:szCs w:val="24"/>
        </w:rPr>
        <w:t xml:space="preserve"> in October 2020</w:t>
      </w:r>
      <w:r w:rsidR="005703D1">
        <w:rPr>
          <w:rFonts w:ascii="Arial" w:hAnsi="Arial" w:cs="Arial"/>
          <w:sz w:val="24"/>
          <w:szCs w:val="24"/>
        </w:rPr>
        <w:t xml:space="preserve"> </w:t>
      </w:r>
      <w:r w:rsidR="005703D1" w:rsidRPr="005703D1">
        <w:rPr>
          <w:rFonts w:ascii="Arial" w:hAnsi="Arial" w:cs="Arial"/>
          <w:sz w:val="24"/>
          <w:szCs w:val="24"/>
        </w:rPr>
        <w:t xml:space="preserve"> </w:t>
      </w:r>
    </w:p>
    <w:p w14:paraId="1CBA8798" w14:textId="77777777" w:rsidR="00CA6E6F" w:rsidRPr="00CA6E6F" w:rsidRDefault="00CA6E6F" w:rsidP="00CA6E6F">
      <w:pPr>
        <w:pStyle w:val="Italic"/>
        <w:rPr>
          <w:rFonts w:ascii="Arial" w:hAnsi="Arial" w:cs="Arial"/>
        </w:rPr>
      </w:pPr>
    </w:p>
    <w:tbl>
      <w:tblPr>
        <w:tblStyle w:val="PlainTable3"/>
        <w:tblW w:w="5000" w:type="pct"/>
        <w:tblLayout w:type="fixed"/>
        <w:tblLook w:val="0620" w:firstRow="1" w:lastRow="0" w:firstColumn="0" w:lastColumn="0" w:noHBand="1" w:noVBand="1"/>
      </w:tblPr>
      <w:tblGrid>
        <w:gridCol w:w="1276"/>
        <w:gridCol w:w="5424"/>
        <w:gridCol w:w="627"/>
        <w:gridCol w:w="2033"/>
      </w:tblGrid>
      <w:tr w:rsidR="00CA6E6F" w:rsidRPr="00CA6E6F" w14:paraId="7292C200" w14:textId="77777777" w:rsidTr="005703D1">
        <w:trPr>
          <w:cnfStyle w:val="100000000000" w:firstRow="1" w:lastRow="0" w:firstColumn="0" w:lastColumn="0" w:oddVBand="0" w:evenVBand="0" w:oddHBand="0" w:evenHBand="0" w:firstRowFirstColumn="0" w:firstRowLastColumn="0" w:lastRowFirstColumn="0" w:lastRowLastColumn="0"/>
          <w:trHeight w:val="432"/>
        </w:trPr>
        <w:tc>
          <w:tcPr>
            <w:tcW w:w="1276" w:type="dxa"/>
          </w:tcPr>
          <w:p w14:paraId="3AF08A91" w14:textId="77777777" w:rsidR="00CA6E6F" w:rsidRPr="005703D1" w:rsidRDefault="00CA6E6F" w:rsidP="00903E04">
            <w:pPr>
              <w:rPr>
                <w:rFonts w:ascii="Arial" w:hAnsi="Arial" w:cs="Arial"/>
                <w:b/>
                <w:sz w:val="24"/>
                <w:szCs w:val="24"/>
              </w:rPr>
            </w:pPr>
            <w:r w:rsidRPr="005703D1">
              <w:rPr>
                <w:rFonts w:ascii="Arial" w:hAnsi="Arial" w:cs="Arial"/>
                <w:b/>
                <w:sz w:val="24"/>
                <w:szCs w:val="24"/>
              </w:rPr>
              <w:t>Signature:</w:t>
            </w:r>
          </w:p>
        </w:tc>
        <w:tc>
          <w:tcPr>
            <w:tcW w:w="5424" w:type="dxa"/>
            <w:tcBorders>
              <w:bottom w:val="single" w:sz="4" w:space="0" w:color="auto"/>
            </w:tcBorders>
          </w:tcPr>
          <w:p w14:paraId="3900A6EE" w14:textId="77777777" w:rsidR="00CA6E6F" w:rsidRPr="005703D1" w:rsidRDefault="00CA6E6F" w:rsidP="00903E04">
            <w:pPr>
              <w:pStyle w:val="FieldText"/>
              <w:rPr>
                <w:rFonts w:ascii="Arial" w:hAnsi="Arial" w:cs="Arial"/>
                <w:sz w:val="24"/>
                <w:szCs w:val="24"/>
              </w:rPr>
            </w:pPr>
          </w:p>
        </w:tc>
        <w:tc>
          <w:tcPr>
            <w:tcW w:w="627" w:type="dxa"/>
          </w:tcPr>
          <w:p w14:paraId="6910D286" w14:textId="77777777" w:rsidR="00CA6E6F" w:rsidRPr="005703D1" w:rsidRDefault="00CA6E6F" w:rsidP="00903E04">
            <w:pPr>
              <w:pStyle w:val="Heading4"/>
              <w:outlineLvl w:val="3"/>
              <w:rPr>
                <w:rFonts w:ascii="Arial" w:hAnsi="Arial" w:cs="Arial"/>
                <w:sz w:val="24"/>
                <w:szCs w:val="24"/>
              </w:rPr>
            </w:pPr>
            <w:r w:rsidRPr="005703D1">
              <w:rPr>
                <w:rFonts w:ascii="Arial" w:hAnsi="Arial" w:cs="Arial"/>
                <w:sz w:val="24"/>
                <w:szCs w:val="24"/>
              </w:rPr>
              <w:t>Date:</w:t>
            </w:r>
          </w:p>
        </w:tc>
        <w:tc>
          <w:tcPr>
            <w:tcW w:w="2033" w:type="dxa"/>
            <w:tcBorders>
              <w:bottom w:val="single" w:sz="4" w:space="0" w:color="auto"/>
            </w:tcBorders>
          </w:tcPr>
          <w:p w14:paraId="45694542" w14:textId="77777777" w:rsidR="00CA6E6F" w:rsidRPr="005703D1" w:rsidRDefault="00CA6E6F" w:rsidP="00903E04">
            <w:pPr>
              <w:pStyle w:val="FieldText"/>
              <w:rPr>
                <w:rFonts w:ascii="Arial" w:hAnsi="Arial" w:cs="Arial"/>
                <w:sz w:val="24"/>
                <w:szCs w:val="24"/>
              </w:rPr>
            </w:pPr>
          </w:p>
        </w:tc>
      </w:tr>
    </w:tbl>
    <w:p w14:paraId="03296FB7" w14:textId="77777777" w:rsidR="00CA6E6F" w:rsidRPr="004E34C6" w:rsidRDefault="00CA6E6F" w:rsidP="00CA6E6F"/>
    <w:p w14:paraId="52EADAE2" w14:textId="3C08C3A3" w:rsidR="003D3A5C" w:rsidRPr="00270FE2" w:rsidRDefault="00525AE4" w:rsidP="003D3A5C">
      <w:pPr>
        <w:rPr>
          <w:rFonts w:ascii="Arial" w:hAnsi="Arial" w:cs="Arial"/>
          <w:sz w:val="18"/>
          <w:szCs w:val="18"/>
        </w:rPr>
      </w:pPr>
      <w:r w:rsidRPr="00270FE2">
        <w:rPr>
          <w:rFonts w:ascii="Arial" w:hAnsi="Arial" w:cs="Arial"/>
          <w:i/>
          <w:iCs/>
          <w:sz w:val="20"/>
          <w:szCs w:val="20"/>
        </w:rPr>
        <w:t xml:space="preserve">CAE are part of </w:t>
      </w:r>
      <w:r w:rsidR="003D3A5C" w:rsidRPr="00270FE2">
        <w:rPr>
          <w:rFonts w:ascii="Arial" w:hAnsi="Arial" w:cs="Arial"/>
          <w:i/>
          <w:iCs/>
          <w:sz w:val="20"/>
          <w:szCs w:val="20"/>
        </w:rPr>
        <w:t xml:space="preserve">Habinteg Housing Association </w:t>
      </w:r>
      <w:r w:rsidRPr="00270FE2">
        <w:rPr>
          <w:rFonts w:ascii="Arial" w:hAnsi="Arial" w:cs="Arial"/>
          <w:i/>
          <w:iCs/>
          <w:sz w:val="20"/>
          <w:szCs w:val="20"/>
        </w:rPr>
        <w:t xml:space="preserve">who </w:t>
      </w:r>
      <w:r w:rsidR="003D3A5C" w:rsidRPr="00270FE2">
        <w:rPr>
          <w:rFonts w:ascii="Arial" w:hAnsi="Arial" w:cs="Arial"/>
          <w:i/>
          <w:iCs/>
          <w:sz w:val="20"/>
          <w:szCs w:val="20"/>
        </w:rPr>
        <w:t>is a controller of personal information for the purposes of the General Data Protection Regulation (GDPR) and will treat personal data provided in line with GDPR legislation, for full details please read the Habinteg Privacy Policy on the Habinteg website.</w:t>
      </w:r>
    </w:p>
    <w:p w14:paraId="16DBE320" w14:textId="77777777" w:rsidR="00031A2F" w:rsidRDefault="00031A2F" w:rsidP="00596147">
      <w:pPr>
        <w:tabs>
          <w:tab w:val="left" w:pos="1315"/>
        </w:tabs>
      </w:pPr>
    </w:p>
    <w:p w14:paraId="34DCBFB5" w14:textId="77777777" w:rsidR="00C640CC" w:rsidRDefault="00C640CC">
      <w:r>
        <w:br w:type="page"/>
      </w:r>
    </w:p>
    <w:p w14:paraId="0CA4FFFF" w14:textId="7BF93EDB" w:rsidR="00031A2F" w:rsidRPr="00BE2FD3" w:rsidRDefault="00C640CC" w:rsidP="00C640CC">
      <w:pPr>
        <w:pStyle w:val="Heading2"/>
        <w:rPr>
          <w:color w:val="685BC7"/>
          <w:sz w:val="48"/>
          <w:szCs w:val="48"/>
        </w:rPr>
      </w:pPr>
      <w:r w:rsidRPr="00BE2FD3">
        <w:rPr>
          <w:color w:val="685BC7"/>
          <w:sz w:val="48"/>
          <w:szCs w:val="48"/>
        </w:rPr>
        <w:lastRenderedPageBreak/>
        <w:t>Equal opportunities</w:t>
      </w:r>
    </w:p>
    <w:tbl>
      <w:tblPr>
        <w:tblpPr w:leftFromText="180" w:rightFromText="180" w:vertAnchor="page" w:horzAnchor="margin" w:tblpY="2661"/>
        <w:tblW w:w="9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93"/>
        <w:gridCol w:w="4123"/>
      </w:tblGrid>
      <w:tr w:rsidR="00C640CC" w:rsidRPr="00C640CC" w14:paraId="652D2B0B" w14:textId="77777777" w:rsidTr="00C640CC">
        <w:trPr>
          <w:trHeight w:val="669"/>
        </w:trPr>
        <w:tc>
          <w:tcPr>
            <w:tcW w:w="9216" w:type="dxa"/>
            <w:gridSpan w:val="2"/>
            <w:shd w:val="clear" w:color="auto" w:fill="EFEFEF"/>
          </w:tcPr>
          <w:p w14:paraId="30BD31D3" w14:textId="62F61974" w:rsidR="00C640CC" w:rsidRPr="00C640CC" w:rsidRDefault="00C640CC" w:rsidP="00C640CC">
            <w:pPr>
              <w:pStyle w:val="FieldText"/>
              <w:rPr>
                <w:rFonts w:ascii="Arial" w:hAnsi="Arial" w:cs="Arial"/>
                <w:b w:val="0"/>
                <w:sz w:val="22"/>
                <w:szCs w:val="22"/>
              </w:rPr>
            </w:pPr>
            <w:r w:rsidRPr="00C640CC">
              <w:rPr>
                <w:rFonts w:ascii="Arial" w:hAnsi="Arial" w:cs="Arial"/>
                <w:b w:val="0"/>
                <w:sz w:val="22"/>
                <w:szCs w:val="22"/>
              </w:rPr>
              <w:t>The following questions are optional and are designed to support our monitoring of equality and diversity</w:t>
            </w:r>
          </w:p>
        </w:tc>
      </w:tr>
      <w:tr w:rsidR="00C640CC" w:rsidRPr="00C640CC" w14:paraId="0F6A6BEC" w14:textId="77777777" w:rsidTr="00C640CC">
        <w:trPr>
          <w:trHeight w:val="563"/>
        </w:trPr>
        <w:tc>
          <w:tcPr>
            <w:tcW w:w="5093" w:type="dxa"/>
            <w:shd w:val="clear" w:color="auto" w:fill="EFEFEF"/>
          </w:tcPr>
          <w:p w14:paraId="10D9291A" w14:textId="77777777" w:rsidR="00C640CC" w:rsidRPr="00C640CC" w:rsidRDefault="00C640CC" w:rsidP="00C640CC">
            <w:pPr>
              <w:pStyle w:val="TableParagraph"/>
              <w:spacing w:before="96"/>
              <w:rPr>
                <w:rFonts w:ascii="Arial" w:hAnsi="Arial" w:cs="Arial"/>
                <w:b/>
              </w:rPr>
            </w:pPr>
            <w:r w:rsidRPr="00C640CC">
              <w:rPr>
                <w:rFonts w:ascii="Arial" w:hAnsi="Arial" w:cs="Arial"/>
                <w:b/>
                <w:w w:val="115"/>
              </w:rPr>
              <w:t>Gender</w:t>
            </w:r>
          </w:p>
        </w:tc>
        <w:tc>
          <w:tcPr>
            <w:tcW w:w="4123" w:type="dxa"/>
            <w:shd w:val="clear" w:color="auto" w:fill="EFEFEF"/>
          </w:tcPr>
          <w:p w14:paraId="760A97B2" w14:textId="77777777" w:rsidR="00C640CC" w:rsidRPr="00C640CC" w:rsidRDefault="00C640CC" w:rsidP="00C640CC">
            <w:pPr>
              <w:pStyle w:val="TableParagraph"/>
              <w:spacing w:before="96"/>
              <w:rPr>
                <w:rFonts w:ascii="Arial" w:hAnsi="Arial" w:cs="Arial"/>
              </w:rPr>
            </w:pPr>
          </w:p>
        </w:tc>
      </w:tr>
      <w:tr w:rsidR="00C640CC" w:rsidRPr="00C640CC" w14:paraId="4FBD4B16" w14:textId="77777777" w:rsidTr="00C640CC">
        <w:trPr>
          <w:trHeight w:val="563"/>
        </w:trPr>
        <w:tc>
          <w:tcPr>
            <w:tcW w:w="5093" w:type="dxa"/>
            <w:shd w:val="clear" w:color="auto" w:fill="EFEFEF"/>
          </w:tcPr>
          <w:p w14:paraId="00BAF1B6" w14:textId="77777777" w:rsidR="00C640CC" w:rsidRPr="00C640CC" w:rsidRDefault="00C640CC" w:rsidP="00C640CC">
            <w:pPr>
              <w:pStyle w:val="TableParagraph"/>
              <w:spacing w:before="96"/>
              <w:rPr>
                <w:rFonts w:ascii="Arial" w:hAnsi="Arial" w:cs="Arial"/>
                <w:b/>
              </w:rPr>
            </w:pPr>
            <w:r w:rsidRPr="00C640CC">
              <w:rPr>
                <w:rFonts w:ascii="Arial" w:hAnsi="Arial" w:cs="Arial"/>
                <w:b/>
                <w:w w:val="115"/>
              </w:rPr>
              <w:t>Ethnic origin</w:t>
            </w:r>
          </w:p>
        </w:tc>
        <w:tc>
          <w:tcPr>
            <w:tcW w:w="4123" w:type="dxa"/>
            <w:shd w:val="clear" w:color="auto" w:fill="EFEFEF"/>
          </w:tcPr>
          <w:p w14:paraId="1ED796B4" w14:textId="77777777" w:rsidR="00C640CC" w:rsidRPr="00C640CC" w:rsidRDefault="00C640CC" w:rsidP="00C640CC">
            <w:pPr>
              <w:pStyle w:val="TableParagraph"/>
              <w:spacing w:before="96"/>
              <w:rPr>
                <w:rFonts w:ascii="Arial" w:hAnsi="Arial" w:cs="Arial"/>
              </w:rPr>
            </w:pPr>
          </w:p>
        </w:tc>
      </w:tr>
      <w:tr w:rsidR="00C640CC" w:rsidRPr="00C640CC" w14:paraId="14BC4769" w14:textId="77777777" w:rsidTr="00C640CC">
        <w:trPr>
          <w:trHeight w:val="563"/>
        </w:trPr>
        <w:tc>
          <w:tcPr>
            <w:tcW w:w="5093" w:type="dxa"/>
            <w:shd w:val="clear" w:color="auto" w:fill="EFEFEF"/>
          </w:tcPr>
          <w:p w14:paraId="2BF66C37" w14:textId="77777777" w:rsidR="00C640CC" w:rsidRPr="00C640CC" w:rsidRDefault="00C640CC" w:rsidP="00C640CC">
            <w:pPr>
              <w:pStyle w:val="TableParagraph"/>
              <w:spacing w:before="96"/>
              <w:rPr>
                <w:rFonts w:ascii="Arial" w:hAnsi="Arial" w:cs="Arial"/>
                <w:b/>
              </w:rPr>
            </w:pPr>
            <w:r w:rsidRPr="00C640CC">
              <w:rPr>
                <w:rFonts w:ascii="Arial" w:hAnsi="Arial" w:cs="Arial"/>
                <w:b/>
                <w:w w:val="115"/>
              </w:rPr>
              <w:t>Nationality</w:t>
            </w:r>
          </w:p>
        </w:tc>
        <w:tc>
          <w:tcPr>
            <w:tcW w:w="4123" w:type="dxa"/>
            <w:shd w:val="clear" w:color="auto" w:fill="EFEFEF"/>
          </w:tcPr>
          <w:p w14:paraId="27A23447" w14:textId="77777777" w:rsidR="00C640CC" w:rsidRPr="00C640CC" w:rsidRDefault="00C640CC" w:rsidP="00C640CC">
            <w:pPr>
              <w:pStyle w:val="TableParagraph"/>
              <w:spacing w:before="96"/>
              <w:rPr>
                <w:rFonts w:ascii="Arial" w:hAnsi="Arial" w:cs="Arial"/>
              </w:rPr>
            </w:pPr>
          </w:p>
        </w:tc>
      </w:tr>
      <w:tr w:rsidR="00C640CC" w:rsidRPr="00C640CC" w14:paraId="78520CCB" w14:textId="77777777" w:rsidTr="00C640CC">
        <w:trPr>
          <w:trHeight w:val="563"/>
        </w:trPr>
        <w:tc>
          <w:tcPr>
            <w:tcW w:w="5093" w:type="dxa"/>
            <w:shd w:val="clear" w:color="auto" w:fill="EFEFEF"/>
          </w:tcPr>
          <w:p w14:paraId="160C42CA" w14:textId="77777777" w:rsidR="00C640CC" w:rsidRPr="00C640CC" w:rsidRDefault="00C640CC" w:rsidP="00C640CC">
            <w:pPr>
              <w:pStyle w:val="TableParagraph"/>
              <w:spacing w:before="96"/>
              <w:rPr>
                <w:rFonts w:ascii="Arial" w:hAnsi="Arial" w:cs="Arial"/>
                <w:b/>
              </w:rPr>
            </w:pPr>
            <w:r w:rsidRPr="00C640CC">
              <w:rPr>
                <w:rFonts w:ascii="Arial" w:hAnsi="Arial" w:cs="Arial"/>
                <w:b/>
                <w:w w:val="115"/>
              </w:rPr>
              <w:t>Marital status</w:t>
            </w:r>
          </w:p>
        </w:tc>
        <w:tc>
          <w:tcPr>
            <w:tcW w:w="4123" w:type="dxa"/>
            <w:shd w:val="clear" w:color="auto" w:fill="EFEFEF"/>
          </w:tcPr>
          <w:p w14:paraId="6F6B0956" w14:textId="77777777" w:rsidR="00C640CC" w:rsidRPr="00C640CC" w:rsidRDefault="00C640CC" w:rsidP="00C640CC">
            <w:pPr>
              <w:pStyle w:val="TableParagraph"/>
              <w:spacing w:before="0"/>
              <w:ind w:left="0"/>
              <w:rPr>
                <w:rFonts w:ascii="Arial" w:hAnsi="Arial" w:cs="Arial"/>
              </w:rPr>
            </w:pPr>
          </w:p>
        </w:tc>
      </w:tr>
      <w:tr w:rsidR="00C640CC" w:rsidRPr="00C640CC" w14:paraId="28E72EBC" w14:textId="77777777" w:rsidTr="00C640CC">
        <w:trPr>
          <w:trHeight w:val="563"/>
        </w:trPr>
        <w:tc>
          <w:tcPr>
            <w:tcW w:w="5093" w:type="dxa"/>
            <w:shd w:val="clear" w:color="auto" w:fill="EFEFEF"/>
          </w:tcPr>
          <w:p w14:paraId="7EC1BEF4" w14:textId="77777777" w:rsidR="00C640CC" w:rsidRPr="00C640CC" w:rsidRDefault="00C640CC" w:rsidP="00C640CC">
            <w:pPr>
              <w:pStyle w:val="TableParagraph"/>
              <w:spacing w:before="96"/>
              <w:rPr>
                <w:rFonts w:ascii="Arial" w:hAnsi="Arial" w:cs="Arial"/>
                <w:b/>
              </w:rPr>
            </w:pPr>
            <w:r w:rsidRPr="00C640CC">
              <w:rPr>
                <w:rFonts w:ascii="Arial" w:hAnsi="Arial" w:cs="Arial"/>
                <w:b/>
                <w:w w:val="115"/>
              </w:rPr>
              <w:t>Religion</w:t>
            </w:r>
          </w:p>
        </w:tc>
        <w:tc>
          <w:tcPr>
            <w:tcW w:w="4123" w:type="dxa"/>
            <w:shd w:val="clear" w:color="auto" w:fill="EFEFEF"/>
          </w:tcPr>
          <w:p w14:paraId="69C7968A" w14:textId="77777777" w:rsidR="00C640CC" w:rsidRPr="00C640CC" w:rsidRDefault="00C640CC" w:rsidP="00C640CC">
            <w:pPr>
              <w:pStyle w:val="TableParagraph"/>
              <w:spacing w:before="0"/>
              <w:ind w:left="0"/>
              <w:rPr>
                <w:rFonts w:ascii="Arial" w:hAnsi="Arial" w:cs="Arial"/>
              </w:rPr>
            </w:pPr>
          </w:p>
        </w:tc>
      </w:tr>
      <w:tr w:rsidR="00C640CC" w:rsidRPr="00C640CC" w14:paraId="39C04FC5" w14:textId="77777777" w:rsidTr="00C640CC">
        <w:trPr>
          <w:trHeight w:val="563"/>
        </w:trPr>
        <w:tc>
          <w:tcPr>
            <w:tcW w:w="5093" w:type="dxa"/>
            <w:shd w:val="clear" w:color="auto" w:fill="EFEFEF"/>
          </w:tcPr>
          <w:p w14:paraId="47F8ACC7" w14:textId="77777777" w:rsidR="00C640CC" w:rsidRPr="00C640CC" w:rsidRDefault="00C640CC" w:rsidP="00C640CC">
            <w:pPr>
              <w:pStyle w:val="TableParagraph"/>
              <w:spacing w:before="96"/>
              <w:rPr>
                <w:rFonts w:ascii="Arial" w:hAnsi="Arial" w:cs="Arial"/>
                <w:b/>
              </w:rPr>
            </w:pPr>
            <w:r w:rsidRPr="00C640CC">
              <w:rPr>
                <w:rFonts w:ascii="Arial" w:hAnsi="Arial" w:cs="Arial"/>
                <w:b/>
                <w:w w:val="115"/>
              </w:rPr>
              <w:t>Sexual orientation</w:t>
            </w:r>
          </w:p>
        </w:tc>
        <w:tc>
          <w:tcPr>
            <w:tcW w:w="4123" w:type="dxa"/>
            <w:shd w:val="clear" w:color="auto" w:fill="EFEFEF"/>
          </w:tcPr>
          <w:p w14:paraId="2A0916E6" w14:textId="77777777" w:rsidR="00C640CC" w:rsidRPr="00C640CC" w:rsidRDefault="00C640CC" w:rsidP="00C640CC">
            <w:pPr>
              <w:pStyle w:val="TableParagraph"/>
              <w:spacing w:before="96"/>
              <w:rPr>
                <w:rFonts w:ascii="Arial" w:hAnsi="Arial" w:cs="Arial"/>
              </w:rPr>
            </w:pPr>
          </w:p>
        </w:tc>
      </w:tr>
      <w:tr w:rsidR="00C640CC" w:rsidRPr="00C640CC" w14:paraId="5E8AF800" w14:textId="77777777" w:rsidTr="00C640CC">
        <w:trPr>
          <w:trHeight w:val="563"/>
        </w:trPr>
        <w:tc>
          <w:tcPr>
            <w:tcW w:w="5093" w:type="dxa"/>
            <w:shd w:val="clear" w:color="auto" w:fill="EFEFEF"/>
          </w:tcPr>
          <w:p w14:paraId="21C106B8" w14:textId="77777777" w:rsidR="00C640CC" w:rsidRPr="00C640CC" w:rsidRDefault="00C640CC" w:rsidP="00C640CC">
            <w:pPr>
              <w:pStyle w:val="TableParagraph"/>
              <w:rPr>
                <w:rFonts w:ascii="Arial" w:hAnsi="Arial" w:cs="Arial"/>
                <w:b/>
              </w:rPr>
            </w:pPr>
            <w:r w:rsidRPr="00C640CC">
              <w:rPr>
                <w:rFonts w:ascii="Arial" w:hAnsi="Arial" w:cs="Arial"/>
                <w:b/>
              </w:rPr>
              <w:t>Do you have the right to reside in UK?</w:t>
            </w:r>
          </w:p>
          <w:p w14:paraId="052B85A2" w14:textId="77777777" w:rsidR="00C640CC" w:rsidRPr="00C640CC" w:rsidRDefault="00C640CC" w:rsidP="00C640CC">
            <w:pPr>
              <w:pStyle w:val="TableParagraph"/>
              <w:spacing w:before="96"/>
              <w:ind w:left="0"/>
              <w:rPr>
                <w:rFonts w:ascii="Arial" w:hAnsi="Arial" w:cs="Arial"/>
                <w:b/>
                <w:w w:val="115"/>
              </w:rPr>
            </w:pPr>
          </w:p>
        </w:tc>
        <w:tc>
          <w:tcPr>
            <w:tcW w:w="4123" w:type="dxa"/>
            <w:shd w:val="clear" w:color="auto" w:fill="EFEFEF"/>
          </w:tcPr>
          <w:p w14:paraId="71B24195" w14:textId="77777777" w:rsidR="00C640CC" w:rsidRPr="00C640CC" w:rsidRDefault="00C640CC" w:rsidP="00C640CC">
            <w:pPr>
              <w:pStyle w:val="TableParagraph"/>
              <w:spacing w:before="96"/>
              <w:rPr>
                <w:rFonts w:ascii="Arial" w:hAnsi="Arial" w:cs="Arial"/>
              </w:rPr>
            </w:pPr>
          </w:p>
        </w:tc>
      </w:tr>
      <w:tr w:rsidR="00C640CC" w14:paraId="51E767EF" w14:textId="77777777" w:rsidTr="00C640CC">
        <w:trPr>
          <w:trHeight w:val="563"/>
        </w:trPr>
        <w:tc>
          <w:tcPr>
            <w:tcW w:w="5093" w:type="dxa"/>
            <w:shd w:val="clear" w:color="auto" w:fill="EFEFEF"/>
          </w:tcPr>
          <w:p w14:paraId="1458F00B" w14:textId="77777777" w:rsidR="00C640CC" w:rsidRPr="00270FE2" w:rsidRDefault="00C640CC" w:rsidP="00C640CC">
            <w:pPr>
              <w:pStyle w:val="TableParagraph"/>
              <w:rPr>
                <w:rFonts w:ascii="Arial" w:hAnsi="Arial" w:cs="Arial"/>
              </w:rPr>
            </w:pPr>
            <w:r w:rsidRPr="00270FE2">
              <w:rPr>
                <w:rFonts w:ascii="Arial" w:hAnsi="Arial" w:cs="Arial"/>
              </w:rPr>
              <w:t>Criminal Convictions</w:t>
            </w:r>
          </w:p>
          <w:p w14:paraId="32FD99E2" w14:textId="77777777" w:rsidR="00C640CC" w:rsidRPr="00270FE2" w:rsidRDefault="00C640CC" w:rsidP="00C640CC">
            <w:pPr>
              <w:pStyle w:val="TableParagraph"/>
              <w:rPr>
                <w:rFonts w:ascii="Arial" w:hAnsi="Arial" w:cs="Arial"/>
              </w:rPr>
            </w:pPr>
            <w:r w:rsidRPr="00270FE2">
              <w:rPr>
                <w:rFonts w:ascii="Arial" w:hAnsi="Arial" w:cs="Arial"/>
                <w:i/>
                <w:w w:val="105"/>
              </w:rPr>
              <w:t xml:space="preserve">Do you have any unspent criminal convictions under the Rehabilitation of Offenders Act 1974? </w:t>
            </w:r>
            <w:r w:rsidRPr="00270FE2">
              <w:rPr>
                <w:rFonts w:ascii="Arial" w:hAnsi="Arial" w:cs="Arial"/>
                <w:i/>
                <w:spacing w:val="-4"/>
                <w:w w:val="105"/>
              </w:rPr>
              <w:t xml:space="preserve">Telling </w:t>
            </w:r>
            <w:r w:rsidRPr="00270FE2">
              <w:rPr>
                <w:rFonts w:ascii="Arial" w:hAnsi="Arial" w:cs="Arial"/>
                <w:i/>
                <w:w w:val="105"/>
              </w:rPr>
              <w:t>us about a criminal</w:t>
            </w:r>
            <w:r w:rsidRPr="00270FE2">
              <w:rPr>
                <w:rFonts w:ascii="Arial" w:hAnsi="Arial" w:cs="Arial"/>
                <w:i/>
                <w:spacing w:val="-16"/>
                <w:w w:val="105"/>
              </w:rPr>
              <w:t xml:space="preserve"> </w:t>
            </w:r>
            <w:r w:rsidRPr="00270FE2">
              <w:rPr>
                <w:rFonts w:ascii="Arial" w:hAnsi="Arial" w:cs="Arial"/>
                <w:i/>
                <w:w w:val="105"/>
              </w:rPr>
              <w:t>record</w:t>
            </w:r>
            <w:r w:rsidRPr="00270FE2">
              <w:rPr>
                <w:rFonts w:ascii="Arial" w:hAnsi="Arial" w:cs="Arial"/>
                <w:i/>
                <w:spacing w:val="-15"/>
                <w:w w:val="105"/>
              </w:rPr>
              <w:t xml:space="preserve"> </w:t>
            </w:r>
            <w:r w:rsidRPr="00270FE2">
              <w:rPr>
                <w:rFonts w:ascii="Arial" w:hAnsi="Arial" w:cs="Arial"/>
                <w:i/>
                <w:w w:val="105"/>
              </w:rPr>
              <w:t>may</w:t>
            </w:r>
            <w:r w:rsidRPr="00270FE2">
              <w:rPr>
                <w:rFonts w:ascii="Arial" w:hAnsi="Arial" w:cs="Arial"/>
                <w:i/>
                <w:spacing w:val="-15"/>
                <w:w w:val="105"/>
              </w:rPr>
              <w:t xml:space="preserve"> </w:t>
            </w:r>
            <w:r w:rsidRPr="00270FE2">
              <w:rPr>
                <w:rFonts w:ascii="Arial" w:hAnsi="Arial" w:cs="Arial"/>
                <w:i/>
                <w:w w:val="105"/>
              </w:rPr>
              <w:t>not</w:t>
            </w:r>
            <w:r w:rsidRPr="00270FE2">
              <w:rPr>
                <w:rFonts w:ascii="Arial" w:hAnsi="Arial" w:cs="Arial"/>
                <w:i/>
                <w:spacing w:val="-16"/>
                <w:w w:val="105"/>
              </w:rPr>
              <w:t xml:space="preserve"> </w:t>
            </w:r>
            <w:r w:rsidRPr="00270FE2">
              <w:rPr>
                <w:rFonts w:ascii="Arial" w:hAnsi="Arial" w:cs="Arial"/>
                <w:i/>
                <w:w w:val="105"/>
              </w:rPr>
              <w:t>necessarily</w:t>
            </w:r>
            <w:r w:rsidRPr="00270FE2">
              <w:rPr>
                <w:rFonts w:ascii="Arial" w:hAnsi="Arial" w:cs="Arial"/>
                <w:i/>
                <w:spacing w:val="-16"/>
                <w:w w:val="105"/>
              </w:rPr>
              <w:t xml:space="preserve"> </w:t>
            </w:r>
            <w:r w:rsidRPr="00270FE2">
              <w:rPr>
                <w:rFonts w:ascii="Arial" w:hAnsi="Arial" w:cs="Arial"/>
                <w:i/>
                <w:w w:val="105"/>
              </w:rPr>
              <w:t>prevent</w:t>
            </w:r>
            <w:r w:rsidRPr="00270FE2">
              <w:rPr>
                <w:rFonts w:ascii="Arial" w:hAnsi="Arial" w:cs="Arial"/>
                <w:i/>
                <w:spacing w:val="-15"/>
                <w:w w:val="105"/>
              </w:rPr>
              <w:t xml:space="preserve"> </w:t>
            </w:r>
            <w:r w:rsidRPr="00270FE2">
              <w:rPr>
                <w:rFonts w:ascii="Arial" w:hAnsi="Arial" w:cs="Arial"/>
                <w:i/>
                <w:w w:val="105"/>
              </w:rPr>
              <w:t>you</w:t>
            </w:r>
            <w:r w:rsidRPr="00270FE2">
              <w:rPr>
                <w:rFonts w:ascii="Arial" w:hAnsi="Arial" w:cs="Arial"/>
                <w:i/>
                <w:spacing w:val="-16"/>
                <w:w w:val="105"/>
              </w:rPr>
              <w:t xml:space="preserve"> </w:t>
            </w:r>
            <w:r w:rsidRPr="00270FE2">
              <w:rPr>
                <w:rFonts w:ascii="Arial" w:hAnsi="Arial" w:cs="Arial"/>
                <w:i/>
                <w:w w:val="105"/>
              </w:rPr>
              <w:t>from</w:t>
            </w:r>
            <w:r w:rsidRPr="00270FE2">
              <w:rPr>
                <w:rFonts w:ascii="Arial" w:hAnsi="Arial" w:cs="Arial"/>
                <w:i/>
                <w:spacing w:val="-15"/>
                <w:w w:val="105"/>
              </w:rPr>
              <w:t xml:space="preserve"> </w:t>
            </w:r>
            <w:r w:rsidRPr="00270FE2">
              <w:rPr>
                <w:rFonts w:ascii="Arial" w:hAnsi="Arial" w:cs="Arial"/>
                <w:i/>
                <w:w w:val="105"/>
              </w:rPr>
              <w:t xml:space="preserve">being offered a place. We may consider the type of offence, the time since it happened, your age at the time and any other relevant factors when we make a decision on whether to offer you a place. Do you have any unspent criminal convictions under the Rehabilitation of Offenders Act 1974? </w:t>
            </w:r>
            <w:r w:rsidRPr="00270FE2">
              <w:rPr>
                <w:rFonts w:ascii="Arial" w:hAnsi="Arial" w:cs="Arial"/>
                <w:i/>
                <w:spacing w:val="-4"/>
                <w:w w:val="105"/>
              </w:rPr>
              <w:t xml:space="preserve">Telling </w:t>
            </w:r>
            <w:r w:rsidRPr="00270FE2">
              <w:rPr>
                <w:rFonts w:ascii="Arial" w:hAnsi="Arial" w:cs="Arial"/>
                <w:i/>
                <w:w w:val="105"/>
              </w:rPr>
              <w:t>us about a criminal</w:t>
            </w:r>
            <w:r w:rsidRPr="00270FE2">
              <w:rPr>
                <w:rFonts w:ascii="Arial" w:hAnsi="Arial" w:cs="Arial"/>
                <w:i/>
                <w:spacing w:val="-16"/>
                <w:w w:val="105"/>
              </w:rPr>
              <w:t xml:space="preserve"> </w:t>
            </w:r>
            <w:r w:rsidRPr="00270FE2">
              <w:rPr>
                <w:rFonts w:ascii="Arial" w:hAnsi="Arial" w:cs="Arial"/>
                <w:i/>
                <w:w w:val="105"/>
              </w:rPr>
              <w:t>record</w:t>
            </w:r>
            <w:r w:rsidRPr="00270FE2">
              <w:rPr>
                <w:rFonts w:ascii="Arial" w:hAnsi="Arial" w:cs="Arial"/>
                <w:i/>
                <w:spacing w:val="-15"/>
                <w:w w:val="105"/>
              </w:rPr>
              <w:t xml:space="preserve"> </w:t>
            </w:r>
            <w:r w:rsidRPr="00270FE2">
              <w:rPr>
                <w:rFonts w:ascii="Arial" w:hAnsi="Arial" w:cs="Arial"/>
                <w:i/>
                <w:w w:val="105"/>
              </w:rPr>
              <w:t>may</w:t>
            </w:r>
            <w:r w:rsidRPr="00270FE2">
              <w:rPr>
                <w:rFonts w:ascii="Arial" w:hAnsi="Arial" w:cs="Arial"/>
                <w:i/>
                <w:spacing w:val="-15"/>
                <w:w w:val="105"/>
              </w:rPr>
              <w:t xml:space="preserve"> </w:t>
            </w:r>
            <w:r w:rsidRPr="00270FE2">
              <w:rPr>
                <w:rFonts w:ascii="Arial" w:hAnsi="Arial" w:cs="Arial"/>
                <w:i/>
                <w:w w:val="105"/>
              </w:rPr>
              <w:t>not</w:t>
            </w:r>
            <w:r w:rsidRPr="00270FE2">
              <w:rPr>
                <w:rFonts w:ascii="Arial" w:hAnsi="Arial" w:cs="Arial"/>
                <w:i/>
                <w:spacing w:val="-16"/>
                <w:w w:val="105"/>
              </w:rPr>
              <w:t xml:space="preserve"> </w:t>
            </w:r>
            <w:r w:rsidRPr="00270FE2">
              <w:rPr>
                <w:rFonts w:ascii="Arial" w:hAnsi="Arial" w:cs="Arial"/>
                <w:i/>
                <w:w w:val="105"/>
              </w:rPr>
              <w:t>necessarily</w:t>
            </w:r>
            <w:r w:rsidRPr="00270FE2">
              <w:rPr>
                <w:rFonts w:ascii="Arial" w:hAnsi="Arial" w:cs="Arial"/>
                <w:i/>
                <w:spacing w:val="-16"/>
                <w:w w:val="105"/>
              </w:rPr>
              <w:t xml:space="preserve"> </w:t>
            </w:r>
            <w:r w:rsidRPr="00270FE2">
              <w:rPr>
                <w:rFonts w:ascii="Arial" w:hAnsi="Arial" w:cs="Arial"/>
                <w:i/>
                <w:w w:val="105"/>
              </w:rPr>
              <w:t>prevent</w:t>
            </w:r>
            <w:r w:rsidRPr="00270FE2">
              <w:rPr>
                <w:rFonts w:ascii="Arial" w:hAnsi="Arial" w:cs="Arial"/>
                <w:i/>
                <w:spacing w:val="-15"/>
                <w:w w:val="105"/>
              </w:rPr>
              <w:t xml:space="preserve"> </w:t>
            </w:r>
            <w:r w:rsidRPr="00270FE2">
              <w:rPr>
                <w:rFonts w:ascii="Arial" w:hAnsi="Arial" w:cs="Arial"/>
                <w:i/>
                <w:w w:val="105"/>
              </w:rPr>
              <w:t>you</w:t>
            </w:r>
            <w:r w:rsidRPr="00270FE2">
              <w:rPr>
                <w:rFonts w:ascii="Arial" w:hAnsi="Arial" w:cs="Arial"/>
                <w:i/>
                <w:spacing w:val="-16"/>
                <w:w w:val="105"/>
              </w:rPr>
              <w:t xml:space="preserve"> </w:t>
            </w:r>
            <w:r w:rsidRPr="00270FE2">
              <w:rPr>
                <w:rFonts w:ascii="Arial" w:hAnsi="Arial" w:cs="Arial"/>
                <w:i/>
                <w:w w:val="105"/>
              </w:rPr>
              <w:t>from</w:t>
            </w:r>
            <w:r w:rsidRPr="00270FE2">
              <w:rPr>
                <w:rFonts w:ascii="Arial" w:hAnsi="Arial" w:cs="Arial"/>
                <w:i/>
                <w:spacing w:val="-15"/>
                <w:w w:val="105"/>
              </w:rPr>
              <w:t xml:space="preserve"> </w:t>
            </w:r>
            <w:r w:rsidRPr="00270FE2">
              <w:rPr>
                <w:rFonts w:ascii="Arial" w:hAnsi="Arial" w:cs="Arial"/>
                <w:i/>
                <w:w w:val="105"/>
              </w:rPr>
              <w:t>being offered a place. We may consider the type of offence, the time since it happened, your age at the time and any other relevant factors when we make a decision on whether to offer you a</w:t>
            </w:r>
            <w:r w:rsidRPr="00270FE2">
              <w:rPr>
                <w:rFonts w:ascii="Arial" w:hAnsi="Arial" w:cs="Arial"/>
                <w:i/>
                <w:spacing w:val="-13"/>
                <w:w w:val="105"/>
              </w:rPr>
              <w:t xml:space="preserve"> </w:t>
            </w:r>
            <w:r w:rsidRPr="00270FE2">
              <w:rPr>
                <w:rFonts w:ascii="Arial" w:hAnsi="Arial" w:cs="Arial"/>
                <w:i/>
                <w:w w:val="105"/>
              </w:rPr>
              <w:t>place.</w:t>
            </w:r>
          </w:p>
        </w:tc>
        <w:tc>
          <w:tcPr>
            <w:tcW w:w="4123" w:type="dxa"/>
            <w:shd w:val="clear" w:color="auto" w:fill="EFEFEF"/>
          </w:tcPr>
          <w:p w14:paraId="46053C4E" w14:textId="77777777" w:rsidR="00C640CC" w:rsidRPr="00270FE2" w:rsidRDefault="00C640CC" w:rsidP="00C640CC">
            <w:pPr>
              <w:pStyle w:val="TableParagraph"/>
              <w:spacing w:before="96"/>
              <w:rPr>
                <w:rFonts w:ascii="Arial" w:hAnsi="Arial" w:cs="Arial"/>
              </w:rPr>
            </w:pPr>
          </w:p>
        </w:tc>
      </w:tr>
    </w:tbl>
    <w:p w14:paraId="3972C058" w14:textId="77777777" w:rsidR="00280771" w:rsidRDefault="00C640CC" w:rsidP="00596147">
      <w:pPr>
        <w:tabs>
          <w:tab w:val="left" w:pos="1315"/>
        </w:tabs>
      </w:pPr>
      <w:r>
        <w:br/>
      </w:r>
      <w:r w:rsidR="00BE2FD3">
        <w:t xml:space="preserve">Please email your completed application form to </w:t>
      </w:r>
      <w:hyperlink r:id="rId13" w:history="1">
        <w:r w:rsidR="00BE2FD3" w:rsidRPr="00FD4B9A">
          <w:rPr>
            <w:rStyle w:val="Hyperlink"/>
          </w:rPr>
          <w:t>pathways@cae.org.uk</w:t>
        </w:r>
      </w:hyperlink>
      <w:r w:rsidR="00BE2FD3">
        <w:t xml:space="preserve"> and we will aim to respond to you within three weeks of receiving your application. </w:t>
      </w:r>
    </w:p>
    <w:p w14:paraId="46A830E1" w14:textId="5F0AB947" w:rsidR="00BE2FD3" w:rsidRDefault="00BE2FD3" w:rsidP="00280771">
      <w:pPr>
        <w:tabs>
          <w:tab w:val="left" w:pos="1315"/>
        </w:tabs>
        <w:jc w:val="center"/>
      </w:pPr>
      <w:bookmarkStart w:id="0" w:name="_GoBack"/>
      <w:bookmarkEnd w:id="0"/>
      <w:r w:rsidRPr="00C640CC">
        <w:rPr>
          <w:b/>
        </w:rPr>
        <w:t>Closing date for app</w:t>
      </w:r>
      <w:r w:rsidR="00280771">
        <w:rPr>
          <w:b/>
        </w:rPr>
        <w:t>lications is 11 September 2020.</w:t>
      </w:r>
    </w:p>
    <w:sectPr w:rsidR="00BE2FD3" w:rsidSect="002462F3">
      <w:headerReference w:type="default" r:id="rId14"/>
      <w:footerReference w:type="default" r:id="rId15"/>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9CB38" w14:textId="77777777" w:rsidR="0062199A" w:rsidRDefault="0062199A" w:rsidP="00650259">
      <w:pPr>
        <w:spacing w:after="0" w:line="240" w:lineRule="auto"/>
      </w:pPr>
      <w:r>
        <w:separator/>
      </w:r>
    </w:p>
  </w:endnote>
  <w:endnote w:type="continuationSeparator" w:id="0">
    <w:p w14:paraId="21B691F6" w14:textId="77777777" w:rsidR="0062199A" w:rsidRDefault="0062199A"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11704E40-38C7-4FD4-8239-D1EB74503ADC}"/>
    <w:embedBold r:id="rId2" w:fontKey="{F2498AA2-0C8B-45B1-8629-DAC2E6C70CC9}"/>
    <w:embedItalic r:id="rId3" w:fontKey="{A9C7956E-EEEF-4CFB-AD31-39F280269D62}"/>
  </w:font>
  <w:font w:name="Corbel">
    <w:panose1 w:val="020B0503020204020204"/>
    <w:charset w:val="00"/>
    <w:family w:val="swiss"/>
    <w:pitch w:val="variable"/>
    <w:sig w:usb0="A00002EF" w:usb1="4000A44B" w:usb2="00000000" w:usb3="00000000" w:csb0="0000019F" w:csb1="00000000"/>
    <w:embedRegular r:id="rId4" w:fontKey="{F5147F6A-89EF-441B-8EC0-4FE670A5E407}"/>
    <w:embedBold r:id="rId5" w:fontKey="{9512F173-2C3F-41AD-A24A-D9B74BC19CD2}"/>
    <w:embedItalic r:id="rId6" w:fontKey="{64959EC5-A520-4ADF-B8E9-76752E927BF1}"/>
  </w:font>
  <w:font w:name="Consolas">
    <w:panose1 w:val="020B0609020204030204"/>
    <w:charset w:val="00"/>
    <w:family w:val="modern"/>
    <w:pitch w:val="fixed"/>
    <w:sig w:usb0="E00006FF" w:usb1="0000FCFF" w:usb2="00000001" w:usb3="00000000" w:csb0="0000019F" w:csb1="00000000"/>
    <w:embedRegular r:id="rId7" w:fontKey="{9B5556EE-DE5B-45EA-A900-26223F9C1E22}"/>
  </w:font>
  <w:font w:name="Segoe UI">
    <w:panose1 w:val="020B0502040204020203"/>
    <w:charset w:val="00"/>
    <w:family w:val="swiss"/>
    <w:pitch w:val="variable"/>
    <w:sig w:usb0="E4002EFF" w:usb1="C000E47F" w:usb2="00000009" w:usb3="00000000" w:csb0="000001FF" w:csb1="00000000"/>
    <w:embedRegular r:id="rId8" w:fontKey="{B2248AD4-D6CC-4E80-8BAC-FD1D21F5529C}"/>
  </w:font>
  <w:font w:name="Lucida Sans">
    <w:panose1 w:val="020B0602030504020204"/>
    <w:charset w:val="00"/>
    <w:family w:val="swiss"/>
    <w:pitch w:val="variable"/>
    <w:sig w:usb0="00000003" w:usb1="00000000" w:usb2="00000000" w:usb3="00000000" w:csb0="00000001" w:csb1="00000000"/>
    <w:embedRegular r:id="rId9" w:fontKey="{5E5B0829-7829-4924-B148-3B3B304EF393}"/>
    <w:embedBold r:id="rId10" w:fontKey="{ADDEBF0F-B957-48A3-B350-FB0307AF3FF2}"/>
    <w:embedItalic r:id="rId11" w:fontKey="{8F9DAE4F-653F-4886-BA57-3D7F5081F9A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24"/>
      </w:rPr>
      <w:id w:val="-1700233337"/>
      <w:docPartObj>
        <w:docPartGallery w:val="Page Numbers (Bottom of Page)"/>
        <w:docPartUnique/>
      </w:docPartObj>
    </w:sdtPr>
    <w:sdtEndPr>
      <w:rPr>
        <w:noProof/>
        <w:sz w:val="28"/>
        <w:szCs w:val="28"/>
      </w:rPr>
    </w:sdtEndPr>
    <w:sdtContent>
      <w:p w14:paraId="507817F9" w14:textId="7A165FF7" w:rsidR="00E34F85" w:rsidRPr="00270FE2" w:rsidRDefault="00B95D47" w:rsidP="00270FE2">
        <w:pPr>
          <w:ind w:hanging="108"/>
          <w:jc w:val="center"/>
          <w:rPr>
            <w:rFonts w:eastAsia="Calibri"/>
            <w:noProof/>
            <w:color w:val="002060"/>
            <w:sz w:val="20"/>
            <w:szCs w:val="20"/>
            <w:lang w:eastAsia="en-GB"/>
          </w:rPr>
        </w:pPr>
        <w:r w:rsidRPr="00B95D47">
          <w:rPr>
            <w:rFonts w:eastAsia="Calibri"/>
            <w:noProof/>
            <w:color w:val="002060"/>
            <w:sz w:val="20"/>
            <w:szCs w:val="20"/>
            <w:lang w:eastAsia="en-GB"/>
          </w:rPr>
          <w:t xml:space="preserve"> </w:t>
        </w:r>
        <w:r>
          <w:rPr>
            <w:rFonts w:eastAsia="Calibri"/>
            <w:noProof/>
            <w:color w:val="002060"/>
            <w:sz w:val="20"/>
            <w:szCs w:val="20"/>
            <w:lang w:eastAsia="en-GB"/>
          </w:rPr>
          <w:t>Centre for Accessible Environments, 20 – 21 Red Lion Court, London EC4A 3EB</w:t>
        </w:r>
        <w:r w:rsidR="00270FE2">
          <w:rPr>
            <w:rFonts w:eastAsia="Calibri"/>
            <w:noProof/>
            <w:color w:val="002060"/>
            <w:sz w:val="20"/>
            <w:szCs w:val="20"/>
            <w:lang w:eastAsia="en-GB"/>
          </w:rPr>
          <w:br/>
        </w:r>
        <w:r>
          <w:rPr>
            <w:rFonts w:eastAsia="Calibri"/>
            <w:b/>
            <w:bCs/>
            <w:noProof/>
            <w:color w:val="002060"/>
            <w:sz w:val="20"/>
            <w:szCs w:val="20"/>
            <w:lang w:eastAsia="en-GB"/>
          </w:rPr>
          <w:t xml:space="preserve">T </w:t>
        </w:r>
        <w:r>
          <w:rPr>
            <w:rFonts w:eastAsia="Calibri"/>
            <w:noProof/>
            <w:color w:val="002060"/>
            <w:sz w:val="20"/>
            <w:szCs w:val="20"/>
            <w:lang w:eastAsia="en-GB"/>
          </w:rPr>
          <w:t xml:space="preserve">020 7822 8232 | </w:t>
        </w:r>
        <w:r>
          <w:rPr>
            <w:rFonts w:eastAsia="Calibri"/>
            <w:b/>
            <w:bCs/>
            <w:noProof/>
            <w:color w:val="002060"/>
            <w:sz w:val="20"/>
            <w:szCs w:val="20"/>
            <w:lang w:eastAsia="en-GB"/>
          </w:rPr>
          <w:t xml:space="preserve">D </w:t>
        </w:r>
        <w:r>
          <w:rPr>
            <w:rFonts w:eastAsia="Calibri"/>
            <w:noProof/>
            <w:color w:val="002060"/>
            <w:sz w:val="20"/>
            <w:szCs w:val="20"/>
            <w:lang w:eastAsia="en-GB"/>
          </w:rPr>
          <w:t xml:space="preserve">020 7822 8240 | </w:t>
        </w:r>
        <w:hyperlink r:id="rId1" w:history="1">
          <w:r>
            <w:rPr>
              <w:rStyle w:val="Hyperlink"/>
              <w:rFonts w:eastAsia="Calibri"/>
              <w:noProof/>
              <w:color w:val="4472C4"/>
              <w:sz w:val="20"/>
              <w:szCs w:val="20"/>
              <w:lang w:eastAsia="en-GB"/>
            </w:rPr>
            <w:t>cae.org.uk</w:t>
          </w:r>
        </w:hyperlink>
      </w:p>
    </w:sdtContent>
  </w:sdt>
  <w:p w14:paraId="2A3C7B7B" w14:textId="77777777" w:rsidR="00731F26" w:rsidRDefault="00731F26"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19DDF" w14:textId="77777777" w:rsidR="0062199A" w:rsidRDefault="0062199A" w:rsidP="00650259">
      <w:pPr>
        <w:spacing w:after="0" w:line="240" w:lineRule="auto"/>
      </w:pPr>
      <w:r>
        <w:separator/>
      </w:r>
    </w:p>
  </w:footnote>
  <w:footnote w:type="continuationSeparator" w:id="0">
    <w:p w14:paraId="0267250F" w14:textId="77777777" w:rsidR="0062199A" w:rsidRDefault="0062199A"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69677" w14:textId="6871E62D" w:rsidR="00270FE2" w:rsidRDefault="00270FE2" w:rsidP="00270FE2">
    <w:pPr>
      <w:pStyle w:val="Header"/>
      <w:jc w:val="right"/>
    </w:pPr>
    <w:r>
      <w:rPr>
        <w:noProof/>
        <w:lang w:val="en-GB" w:eastAsia="en-GB"/>
      </w:rPr>
      <w:drawing>
        <wp:anchor distT="0" distB="0" distL="114300" distR="114300" simplePos="0" relativeHeight="251658240" behindDoc="0" locked="0" layoutInCell="1" allowOverlap="1" wp14:anchorId="6C628918" wp14:editId="6954A0D0">
          <wp:simplePos x="0" y="0"/>
          <wp:positionH relativeFrom="column">
            <wp:posOffset>4533900</wp:posOffset>
          </wp:positionH>
          <wp:positionV relativeFrom="paragraph">
            <wp:posOffset>-25400</wp:posOffset>
          </wp:positionV>
          <wp:extent cx="1714500" cy="882968"/>
          <wp:effectExtent l="0" t="0" r="0" b="0"/>
          <wp:wrapThrough wrapText="bothSides">
            <wp:wrapPolygon edited="0">
              <wp:start x="0" y="0"/>
              <wp:lineTo x="0" y="20978"/>
              <wp:lineTo x="21360" y="20978"/>
              <wp:lineTo x="2136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e_pathways_logo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8829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597664C4"/>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A6F5C53"/>
    <w:multiLevelType w:val="hybridMultilevel"/>
    <w:tmpl w:val="46826A5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4" w15:restartNumberingAfterBreak="0">
    <w:nsid w:val="7E357948"/>
    <w:multiLevelType w:val="hybridMultilevel"/>
    <w:tmpl w:val="97D66B40"/>
    <w:lvl w:ilvl="0" w:tplc="08090003">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7"/>
  </w:num>
  <w:num w:numId="4">
    <w:abstractNumId w:val="14"/>
  </w:num>
  <w:num w:numId="5">
    <w:abstractNumId w:val="15"/>
  </w:num>
  <w:num w:numId="6">
    <w:abstractNumId w:val="21"/>
  </w:num>
  <w:num w:numId="7">
    <w:abstractNumId w:val="8"/>
  </w:num>
  <w:num w:numId="8">
    <w:abstractNumId w:val="12"/>
  </w:num>
  <w:num w:numId="9">
    <w:abstractNumId w:val="19"/>
  </w:num>
  <w:num w:numId="10">
    <w:abstractNumId w:val="3"/>
  </w:num>
  <w:num w:numId="11">
    <w:abstractNumId w:val="7"/>
  </w:num>
  <w:num w:numId="12">
    <w:abstractNumId w:val="1"/>
  </w:num>
  <w:num w:numId="13">
    <w:abstractNumId w:val="4"/>
  </w:num>
  <w:num w:numId="14">
    <w:abstractNumId w:val="11"/>
  </w:num>
  <w:num w:numId="15">
    <w:abstractNumId w:val="10"/>
  </w:num>
  <w:num w:numId="16">
    <w:abstractNumId w:val="18"/>
  </w:num>
  <w:num w:numId="17">
    <w:abstractNumId w:val="5"/>
  </w:num>
  <w:num w:numId="18">
    <w:abstractNumId w:val="23"/>
  </w:num>
  <w:num w:numId="19">
    <w:abstractNumId w:val="20"/>
  </w:num>
  <w:num w:numId="20">
    <w:abstractNumId w:val="16"/>
  </w:num>
  <w:num w:numId="21">
    <w:abstractNumId w:val="22"/>
  </w:num>
  <w:num w:numId="22">
    <w:abstractNumId w:val="6"/>
  </w:num>
  <w:num w:numId="23">
    <w:abstractNumId w:val="24"/>
  </w:num>
  <w:num w:numId="24">
    <w:abstractNumId w:val="0"/>
  </w:num>
  <w:num w:numId="25">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147"/>
    <w:rsid w:val="00031A2F"/>
    <w:rsid w:val="00052382"/>
    <w:rsid w:val="0006568A"/>
    <w:rsid w:val="00076F0F"/>
    <w:rsid w:val="00084253"/>
    <w:rsid w:val="000D1F49"/>
    <w:rsid w:val="001727CA"/>
    <w:rsid w:val="001C4A3D"/>
    <w:rsid w:val="002462F3"/>
    <w:rsid w:val="00270FE2"/>
    <w:rsid w:val="00280771"/>
    <w:rsid w:val="002A1DB3"/>
    <w:rsid w:val="002C56E6"/>
    <w:rsid w:val="00346DE2"/>
    <w:rsid w:val="00361E11"/>
    <w:rsid w:val="003B4744"/>
    <w:rsid w:val="003D3A5C"/>
    <w:rsid w:val="003E1D32"/>
    <w:rsid w:val="003F0847"/>
    <w:rsid w:val="0040090B"/>
    <w:rsid w:val="0046302A"/>
    <w:rsid w:val="0048354C"/>
    <w:rsid w:val="00487D2D"/>
    <w:rsid w:val="004B57E6"/>
    <w:rsid w:val="004D5D62"/>
    <w:rsid w:val="004E693C"/>
    <w:rsid w:val="005112D0"/>
    <w:rsid w:val="00525AE4"/>
    <w:rsid w:val="005703D1"/>
    <w:rsid w:val="00577E06"/>
    <w:rsid w:val="00584741"/>
    <w:rsid w:val="00596147"/>
    <w:rsid w:val="00596691"/>
    <w:rsid w:val="005A3BF7"/>
    <w:rsid w:val="005F2035"/>
    <w:rsid w:val="005F7990"/>
    <w:rsid w:val="0062199A"/>
    <w:rsid w:val="0063739C"/>
    <w:rsid w:val="00650259"/>
    <w:rsid w:val="0066210E"/>
    <w:rsid w:val="006E629B"/>
    <w:rsid w:val="00703ECE"/>
    <w:rsid w:val="00731F26"/>
    <w:rsid w:val="0075798A"/>
    <w:rsid w:val="00760D65"/>
    <w:rsid w:val="00770F25"/>
    <w:rsid w:val="00776352"/>
    <w:rsid w:val="00794C30"/>
    <w:rsid w:val="007A35A8"/>
    <w:rsid w:val="007B0A85"/>
    <w:rsid w:val="007C6A52"/>
    <w:rsid w:val="007F3B43"/>
    <w:rsid w:val="0082043E"/>
    <w:rsid w:val="008424F1"/>
    <w:rsid w:val="008B7F8B"/>
    <w:rsid w:val="008E203A"/>
    <w:rsid w:val="0091229C"/>
    <w:rsid w:val="00940E73"/>
    <w:rsid w:val="0098597D"/>
    <w:rsid w:val="009D353E"/>
    <w:rsid w:val="009F0728"/>
    <w:rsid w:val="009F619A"/>
    <w:rsid w:val="009F6DDE"/>
    <w:rsid w:val="00A07415"/>
    <w:rsid w:val="00A370A8"/>
    <w:rsid w:val="00A65D5E"/>
    <w:rsid w:val="00AA39EE"/>
    <w:rsid w:val="00B25CE8"/>
    <w:rsid w:val="00B631A9"/>
    <w:rsid w:val="00B95D47"/>
    <w:rsid w:val="00BA5EC0"/>
    <w:rsid w:val="00BB4CF3"/>
    <w:rsid w:val="00BD4753"/>
    <w:rsid w:val="00BD5CB1"/>
    <w:rsid w:val="00BE2FD3"/>
    <w:rsid w:val="00BE62EE"/>
    <w:rsid w:val="00C003BA"/>
    <w:rsid w:val="00C46878"/>
    <w:rsid w:val="00C6009D"/>
    <w:rsid w:val="00C640CC"/>
    <w:rsid w:val="00CA6E6F"/>
    <w:rsid w:val="00CB4A51"/>
    <w:rsid w:val="00CB622E"/>
    <w:rsid w:val="00CD4532"/>
    <w:rsid w:val="00CD47B0"/>
    <w:rsid w:val="00CE6104"/>
    <w:rsid w:val="00CE7918"/>
    <w:rsid w:val="00D16163"/>
    <w:rsid w:val="00D27C15"/>
    <w:rsid w:val="00D835CF"/>
    <w:rsid w:val="00D85FB0"/>
    <w:rsid w:val="00DB3FAD"/>
    <w:rsid w:val="00E109DD"/>
    <w:rsid w:val="00E24E6F"/>
    <w:rsid w:val="00E34F85"/>
    <w:rsid w:val="00E46646"/>
    <w:rsid w:val="00E61C09"/>
    <w:rsid w:val="00E677FE"/>
    <w:rsid w:val="00EB3B58"/>
    <w:rsid w:val="00EB563B"/>
    <w:rsid w:val="00EC7359"/>
    <w:rsid w:val="00EE3054"/>
    <w:rsid w:val="00F00606"/>
    <w:rsid w:val="00F01256"/>
    <w:rsid w:val="00F320FF"/>
    <w:rsid w:val="00F35793"/>
    <w:rsid w:val="00F62A1B"/>
    <w:rsid w:val="00FC7475"/>
    <w:rsid w:val="00FD0FBF"/>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288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24E6F"/>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031A2F"/>
    <w:pPr>
      <w:ind w:left="720"/>
      <w:contextualSpacing/>
    </w:pPr>
  </w:style>
  <w:style w:type="paragraph" w:customStyle="1" w:styleId="Italic">
    <w:name w:val="Italic"/>
    <w:basedOn w:val="Normal"/>
    <w:qFormat/>
    <w:rsid w:val="00CA6E6F"/>
    <w:pPr>
      <w:spacing w:before="120" w:after="60" w:line="240" w:lineRule="auto"/>
    </w:pPr>
    <w:rPr>
      <w:rFonts w:eastAsia="Times New Roman" w:cs="Times New Roman"/>
      <w:i/>
      <w:sz w:val="20"/>
      <w:szCs w:val="20"/>
    </w:rPr>
  </w:style>
  <w:style w:type="paragraph" w:customStyle="1" w:styleId="FieldText">
    <w:name w:val="Field Text"/>
    <w:basedOn w:val="Normal"/>
    <w:link w:val="FieldTextChar"/>
    <w:qFormat/>
    <w:rsid w:val="00CA6E6F"/>
    <w:pPr>
      <w:spacing w:after="0" w:line="240" w:lineRule="auto"/>
    </w:pPr>
    <w:rPr>
      <w:rFonts w:eastAsia="Times New Roman" w:cs="Times New Roman"/>
      <w:b/>
      <w:sz w:val="19"/>
      <w:szCs w:val="19"/>
    </w:rPr>
  </w:style>
  <w:style w:type="character" w:customStyle="1" w:styleId="FieldTextChar">
    <w:name w:val="Field Text Char"/>
    <w:basedOn w:val="DefaultParagraphFont"/>
    <w:link w:val="FieldText"/>
    <w:rsid w:val="00CA6E6F"/>
    <w:rPr>
      <w:rFonts w:eastAsia="Times New Roman" w:cs="Times New Roman"/>
      <w:b/>
      <w:sz w:val="19"/>
      <w:szCs w:val="19"/>
    </w:rPr>
  </w:style>
  <w:style w:type="table" w:styleId="PlainTable3">
    <w:name w:val="Plain Table 3"/>
    <w:basedOn w:val="TableNormal"/>
    <w:uiPriority w:val="43"/>
    <w:rsid w:val="00CA6E6F"/>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E34F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F85"/>
    <w:rPr>
      <w:rFonts w:ascii="Segoe UI" w:hAnsi="Segoe UI" w:cs="Segoe UI"/>
      <w:sz w:val="18"/>
      <w:szCs w:val="18"/>
    </w:rPr>
  </w:style>
  <w:style w:type="character" w:customStyle="1" w:styleId="UnresolvedMention1">
    <w:name w:val="Unresolved Mention1"/>
    <w:basedOn w:val="DefaultParagraphFont"/>
    <w:uiPriority w:val="99"/>
    <w:semiHidden/>
    <w:unhideWhenUsed/>
    <w:rsid w:val="00B95D47"/>
    <w:rPr>
      <w:color w:val="605E5C"/>
      <w:shd w:val="clear" w:color="auto" w:fill="E1DFDD"/>
    </w:rPr>
  </w:style>
  <w:style w:type="paragraph" w:customStyle="1" w:styleId="TableParagraph">
    <w:name w:val="Table Paragraph"/>
    <w:basedOn w:val="Normal"/>
    <w:uiPriority w:val="1"/>
    <w:qFormat/>
    <w:rsid w:val="00525AE4"/>
    <w:pPr>
      <w:widowControl w:val="0"/>
      <w:autoSpaceDE w:val="0"/>
      <w:autoSpaceDN w:val="0"/>
      <w:spacing w:before="103" w:after="0" w:line="240" w:lineRule="auto"/>
      <w:ind w:left="100"/>
    </w:pPr>
    <w:rPr>
      <w:rFonts w:ascii="Lucida Sans" w:eastAsia="Lucida Sans" w:hAnsi="Lucida Sans" w:cs="Lucida San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02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thways@cae.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athways@cae.org.uk"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thways@cae.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ca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sha.davies\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82EDCE1113948B78563F40DB6F20C5F"/>
        <w:category>
          <w:name w:val="General"/>
          <w:gallery w:val="placeholder"/>
        </w:category>
        <w:types>
          <w:type w:val="bbPlcHdr"/>
        </w:types>
        <w:behaviors>
          <w:behavior w:val="content"/>
        </w:behaviors>
        <w:guid w:val="{C9325A67-5405-4AB8-A0B5-9711B9901456}"/>
      </w:docPartPr>
      <w:docPartBody>
        <w:p w:rsidR="00B361A4" w:rsidRDefault="00B361A4">
          <w:pPr>
            <w:pStyle w:val="C82EDCE1113948B78563F40DB6F20C5F"/>
          </w:pPr>
          <w:r w:rsidRPr="00346DE2">
            <w:t>Address</w:t>
          </w:r>
        </w:p>
      </w:docPartBody>
    </w:docPart>
    <w:docPart>
      <w:docPartPr>
        <w:name w:val="AAD1D18D70444E29833C3B97C3DC2F58"/>
        <w:category>
          <w:name w:val="General"/>
          <w:gallery w:val="placeholder"/>
        </w:category>
        <w:types>
          <w:type w:val="bbPlcHdr"/>
        </w:types>
        <w:behaviors>
          <w:behavior w:val="content"/>
        </w:behaviors>
        <w:guid w:val="{395B22AD-A19B-4A0E-9BE8-1D489E8FA77E}"/>
      </w:docPartPr>
      <w:docPartBody>
        <w:p w:rsidR="00B361A4" w:rsidRDefault="00B361A4">
          <w:pPr>
            <w:pStyle w:val="AAD1D18D70444E29833C3B97C3DC2F58"/>
          </w:pPr>
          <w:r w:rsidRPr="00346DE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1A4"/>
    <w:rsid w:val="00095188"/>
    <w:rsid w:val="00204586"/>
    <w:rsid w:val="004E1960"/>
    <w:rsid w:val="007124AB"/>
    <w:rsid w:val="00B36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609BB9E33144148332994B286DAC97">
    <w:name w:val="75609BB9E33144148332994B286DAC97"/>
  </w:style>
  <w:style w:type="paragraph" w:customStyle="1" w:styleId="BE7A3CD63EFE48BA94A5CD6DDC2C5D27">
    <w:name w:val="BE7A3CD63EFE48BA94A5CD6DDC2C5D27"/>
  </w:style>
  <w:style w:type="paragraph" w:customStyle="1" w:styleId="C82EDCE1113948B78563F40DB6F20C5F">
    <w:name w:val="C82EDCE1113948B78563F40DB6F20C5F"/>
  </w:style>
  <w:style w:type="paragraph" w:customStyle="1" w:styleId="ACCC63595FE747D4BA5E8AE7CEE3C991">
    <w:name w:val="ACCC63595FE747D4BA5E8AE7CEE3C991"/>
  </w:style>
  <w:style w:type="paragraph" w:customStyle="1" w:styleId="9240649E96D44B83B6952A208F1DEC2D">
    <w:name w:val="9240649E96D44B83B6952A208F1DEC2D"/>
  </w:style>
  <w:style w:type="paragraph" w:customStyle="1" w:styleId="AFA7AAD5971744A896813E5D54A5562C">
    <w:name w:val="AFA7AAD5971744A896813E5D54A5562C"/>
  </w:style>
  <w:style w:type="paragraph" w:customStyle="1" w:styleId="AAD1D18D70444E29833C3B97C3DC2F58">
    <w:name w:val="AAD1D18D70444E29833C3B97C3DC2F58"/>
  </w:style>
  <w:style w:type="paragraph" w:customStyle="1" w:styleId="C2F3E2C3AFD94F848A753A15E9AF54E4">
    <w:name w:val="C2F3E2C3AFD94F848A753A15E9AF54E4"/>
  </w:style>
  <w:style w:type="paragraph" w:customStyle="1" w:styleId="8D045CFC4AFA41BEBFC7C2CF0EB39E94">
    <w:name w:val="8D045CFC4AFA41BEBFC7C2CF0EB39E94"/>
  </w:style>
  <w:style w:type="paragraph" w:customStyle="1" w:styleId="DE30D8A61FD64DCF89E19AE7FD26202C">
    <w:name w:val="DE30D8A61FD64DCF89E19AE7FD26202C"/>
  </w:style>
  <w:style w:type="paragraph" w:customStyle="1" w:styleId="B248F89E16E6493384756D9C28652AEA">
    <w:name w:val="B248F89E16E6493384756D9C28652AEA"/>
  </w:style>
  <w:style w:type="paragraph" w:customStyle="1" w:styleId="8B1E3802C09341158E21D6151EA0357A">
    <w:name w:val="8B1E3802C09341158E21D6151EA0357A"/>
  </w:style>
  <w:style w:type="paragraph" w:customStyle="1" w:styleId="47BEEE51EE76423C898A4362DB714B72">
    <w:name w:val="47BEEE51EE76423C898A4362DB714B72"/>
  </w:style>
  <w:style w:type="paragraph" w:customStyle="1" w:styleId="3C5954CF865045FDB9ADB55C9B61FE36">
    <w:name w:val="3C5954CF865045FDB9ADB55C9B61FE36"/>
  </w:style>
  <w:style w:type="paragraph" w:customStyle="1" w:styleId="2B314EDEECDA4DE8BE19FAD080ECB8DE">
    <w:name w:val="2B314EDEECDA4DE8BE19FAD080ECB8DE"/>
  </w:style>
  <w:style w:type="paragraph" w:customStyle="1" w:styleId="3D8DAB2EE6C344D38C61363DAB26619A">
    <w:name w:val="3D8DAB2EE6C344D38C61363DAB26619A"/>
  </w:style>
  <w:style w:type="paragraph" w:customStyle="1" w:styleId="5CBE0A0B3B934C5192A53AE54FCE4E2D">
    <w:name w:val="5CBE0A0B3B934C5192A53AE54FCE4E2D"/>
  </w:style>
  <w:style w:type="paragraph" w:customStyle="1" w:styleId="E3776B7B925C4CCB844BB502F420AC35">
    <w:name w:val="E3776B7B925C4CCB844BB502F420AC35"/>
  </w:style>
  <w:style w:type="paragraph" w:customStyle="1" w:styleId="04680AC717A64B37A97D54B36386DC9C">
    <w:name w:val="04680AC717A64B37A97D54B36386DC9C"/>
  </w:style>
  <w:style w:type="paragraph" w:customStyle="1" w:styleId="94879419CD294705880B550FDFDFF284">
    <w:name w:val="94879419CD294705880B550FDFDFF284"/>
  </w:style>
  <w:style w:type="paragraph" w:customStyle="1" w:styleId="9DBDF04AACC8492488679FD1ED635B52">
    <w:name w:val="9DBDF04AACC8492488679FD1ED635B52"/>
  </w:style>
  <w:style w:type="paragraph" w:customStyle="1" w:styleId="3C1C6A054E9D459B9FD6D1A9C9E9EB43">
    <w:name w:val="3C1C6A054E9D459B9FD6D1A9C9E9EB43"/>
  </w:style>
  <w:style w:type="paragraph" w:customStyle="1" w:styleId="A7D6158D23674AC28F0D577D93DBD533">
    <w:name w:val="A7D6158D23674AC28F0D577D93DBD533"/>
  </w:style>
  <w:style w:type="paragraph" w:customStyle="1" w:styleId="4A353A9AE4CE452D97CBD5EF643D14EF">
    <w:name w:val="4A353A9AE4CE452D97CBD5EF643D14EF"/>
    <w:rsid w:val="007124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ysClr val="window" lastClr="FFFFFF"/>
        </a:solidFill>
        <a:ln w="19050" cap="flat" cmpd="sng" algn="ctr">
          <a:solidFill>
            <a:sysClr val="windowText" lastClr="000000"/>
          </a:solidFill>
          <a:prstDash val="solid"/>
          <a:miter lim="800000"/>
          <a:headEnd/>
          <a:tailEnd/>
        </a:ln>
        <a:effectLst/>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2.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07EF14-0419-43A5-B1AE-4C828E5F1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5</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2020-08-14T14:47:00Z</dcterms:created>
  <dcterms:modified xsi:type="dcterms:W3CDTF">2020-08-14T14:47:00Z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